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D1D5" w14:textId="2F09B897" w:rsidR="00224A93" w:rsidRPr="002A5A2A" w:rsidRDefault="00224A93" w:rsidP="00224A93">
      <w:pPr>
        <w:jc w:val="center"/>
        <w:rPr>
          <w:b/>
          <w:bCs/>
          <w:sz w:val="28"/>
          <w:szCs w:val="28"/>
        </w:rPr>
      </w:pPr>
      <w:r w:rsidRPr="002A5A2A">
        <w:rPr>
          <w:b/>
          <w:bCs/>
          <w:sz w:val="28"/>
          <w:szCs w:val="28"/>
        </w:rPr>
        <w:t xml:space="preserve">Wykonanie </w:t>
      </w:r>
      <w:r w:rsidR="00CD2160" w:rsidRPr="002A5A2A">
        <w:rPr>
          <w:b/>
          <w:bCs/>
          <w:sz w:val="28"/>
          <w:szCs w:val="28"/>
        </w:rPr>
        <w:t xml:space="preserve">robót budowlanych </w:t>
      </w:r>
      <w:r w:rsidR="00577E6A" w:rsidRPr="002A5A2A">
        <w:rPr>
          <w:b/>
          <w:bCs/>
          <w:sz w:val="28"/>
          <w:szCs w:val="28"/>
        </w:rPr>
        <w:t>dla zadania pn. „Prace modernizacyjne pomieszczeń w budynku M9, Laboratorium”</w:t>
      </w:r>
    </w:p>
    <w:p w14:paraId="31863425" w14:textId="77777777" w:rsidR="00882B80" w:rsidRDefault="00882B80" w:rsidP="00224A93">
      <w:pPr>
        <w:jc w:val="center"/>
        <w:rPr>
          <w:b/>
          <w:bCs/>
          <w:sz w:val="24"/>
          <w:szCs w:val="24"/>
        </w:rPr>
      </w:pPr>
    </w:p>
    <w:p w14:paraId="24A29AEB" w14:textId="77777777" w:rsidR="00224A93" w:rsidRPr="003D08A8" w:rsidRDefault="00224A93" w:rsidP="00224A93">
      <w:pPr>
        <w:rPr>
          <w:b/>
          <w:bCs/>
          <w:sz w:val="24"/>
          <w:szCs w:val="24"/>
        </w:rPr>
      </w:pPr>
    </w:p>
    <w:p w14:paraId="0D1DE83D" w14:textId="7E3582BC" w:rsidR="00224A93" w:rsidRDefault="00224A93" w:rsidP="00224A93">
      <w:pPr>
        <w:rPr>
          <w:sz w:val="24"/>
          <w:szCs w:val="24"/>
        </w:rPr>
      </w:pPr>
      <w:r w:rsidRPr="003D08A8">
        <w:rPr>
          <w:b/>
          <w:bCs/>
          <w:sz w:val="24"/>
          <w:szCs w:val="24"/>
        </w:rPr>
        <w:t>Numer ogłoszenia:</w:t>
      </w:r>
      <w:r w:rsidRPr="003D08A8">
        <w:rPr>
          <w:sz w:val="24"/>
          <w:szCs w:val="24"/>
        </w:rPr>
        <w:t xml:space="preserve"> TTI.21.</w:t>
      </w:r>
      <w:r w:rsidR="00CD2160">
        <w:rPr>
          <w:sz w:val="24"/>
          <w:szCs w:val="24"/>
        </w:rPr>
        <w:t>10</w:t>
      </w:r>
      <w:r w:rsidRPr="003D08A8">
        <w:rPr>
          <w:sz w:val="24"/>
          <w:szCs w:val="24"/>
        </w:rPr>
        <w:t>.</w:t>
      </w:r>
      <w:r w:rsidR="0055049F">
        <w:rPr>
          <w:sz w:val="24"/>
          <w:szCs w:val="24"/>
        </w:rPr>
        <w:t>1.</w:t>
      </w:r>
      <w:r w:rsidRPr="003D08A8">
        <w:rPr>
          <w:sz w:val="24"/>
          <w:szCs w:val="24"/>
        </w:rPr>
        <w:t>2026</w:t>
      </w:r>
    </w:p>
    <w:p w14:paraId="4F632ED9" w14:textId="1CB86954" w:rsidR="00224A93" w:rsidRDefault="00224A93" w:rsidP="00224A93">
      <w:pPr>
        <w:rPr>
          <w:sz w:val="24"/>
          <w:szCs w:val="24"/>
        </w:rPr>
      </w:pPr>
      <w:r w:rsidRPr="003D08A8">
        <w:rPr>
          <w:sz w:val="24"/>
          <w:szCs w:val="24"/>
        </w:rPr>
        <w:br/>
      </w:r>
      <w:r w:rsidRPr="003D08A8">
        <w:rPr>
          <w:b/>
          <w:bCs/>
          <w:sz w:val="24"/>
          <w:szCs w:val="24"/>
        </w:rPr>
        <w:t>Data ogłoszenia:</w:t>
      </w:r>
      <w:r w:rsidRPr="003D08A8">
        <w:rPr>
          <w:sz w:val="24"/>
          <w:szCs w:val="24"/>
        </w:rPr>
        <w:t xml:space="preserve"> </w:t>
      </w:r>
      <w:r w:rsidR="00B5406D">
        <w:rPr>
          <w:sz w:val="24"/>
          <w:szCs w:val="24"/>
        </w:rPr>
        <w:t>20</w:t>
      </w:r>
      <w:r w:rsidRPr="003D08A8">
        <w:rPr>
          <w:sz w:val="24"/>
          <w:szCs w:val="24"/>
        </w:rPr>
        <w:t>.</w:t>
      </w:r>
      <w:r w:rsidR="002A5A2A">
        <w:rPr>
          <w:sz w:val="24"/>
          <w:szCs w:val="24"/>
        </w:rPr>
        <w:t>10</w:t>
      </w:r>
      <w:r w:rsidRPr="003D08A8">
        <w:rPr>
          <w:sz w:val="24"/>
          <w:szCs w:val="24"/>
        </w:rPr>
        <w:t>.2026</w:t>
      </w:r>
      <w:r w:rsidR="007F7453">
        <w:rPr>
          <w:sz w:val="24"/>
          <w:szCs w:val="24"/>
        </w:rPr>
        <w:t xml:space="preserve"> </w:t>
      </w:r>
      <w:r w:rsidRPr="003D08A8">
        <w:rPr>
          <w:sz w:val="24"/>
          <w:szCs w:val="24"/>
        </w:rPr>
        <w:t>r.</w:t>
      </w:r>
    </w:p>
    <w:p w14:paraId="2B0907A3" w14:textId="77777777" w:rsidR="00224A93" w:rsidRPr="003D08A8" w:rsidRDefault="00224A93" w:rsidP="00224A93">
      <w:pPr>
        <w:rPr>
          <w:sz w:val="24"/>
          <w:szCs w:val="24"/>
        </w:rPr>
      </w:pPr>
    </w:p>
    <w:p w14:paraId="28B0CAF2" w14:textId="1E21F03D" w:rsidR="00224A93" w:rsidRDefault="00224A93" w:rsidP="00224A93">
      <w:pPr>
        <w:rPr>
          <w:sz w:val="24"/>
          <w:szCs w:val="24"/>
        </w:rPr>
      </w:pPr>
      <w:r w:rsidRPr="003D08A8">
        <w:rPr>
          <w:b/>
          <w:bCs/>
          <w:sz w:val="24"/>
          <w:szCs w:val="24"/>
        </w:rPr>
        <w:t>Zamawiający:</w:t>
      </w:r>
      <w:r>
        <w:rPr>
          <w:b/>
          <w:bCs/>
          <w:sz w:val="24"/>
          <w:szCs w:val="24"/>
        </w:rPr>
        <w:t xml:space="preserve"> </w:t>
      </w:r>
      <w:r w:rsidRPr="003D08A8">
        <w:rPr>
          <w:sz w:val="24"/>
          <w:szCs w:val="24"/>
        </w:rPr>
        <w:t>Krakowski Szpital Specjalistyczny im. św. Jana Pawła II</w:t>
      </w:r>
      <w:r w:rsidRPr="003D08A8">
        <w:rPr>
          <w:sz w:val="24"/>
          <w:szCs w:val="24"/>
        </w:rPr>
        <w:br/>
      </w:r>
      <w:r>
        <w:rPr>
          <w:sz w:val="24"/>
          <w:szCs w:val="24"/>
        </w:rPr>
        <w:t xml:space="preserve">                         </w:t>
      </w:r>
      <w:r w:rsidRPr="003D08A8">
        <w:rPr>
          <w:sz w:val="24"/>
          <w:szCs w:val="24"/>
        </w:rPr>
        <w:t>ul. Prądnicka 80, 31-202 Kraków</w:t>
      </w:r>
    </w:p>
    <w:p w14:paraId="2568800D" w14:textId="77777777" w:rsidR="00882B80" w:rsidRDefault="00882B80" w:rsidP="00224A93">
      <w:pPr>
        <w:rPr>
          <w:sz w:val="24"/>
          <w:szCs w:val="24"/>
        </w:rPr>
      </w:pPr>
    </w:p>
    <w:p w14:paraId="257F9732" w14:textId="2AD823DF" w:rsidR="00882B80" w:rsidRDefault="00CD2160" w:rsidP="00882B80">
      <w:pPr>
        <w:jc w:val="center"/>
        <w:rPr>
          <w:b/>
          <w:bCs/>
          <w:sz w:val="24"/>
          <w:szCs w:val="24"/>
        </w:rPr>
      </w:pPr>
      <w:r w:rsidRPr="00CD2160">
        <w:rPr>
          <w:b/>
          <w:bCs/>
          <w:sz w:val="24"/>
          <w:szCs w:val="24"/>
        </w:rPr>
        <w:t>Informacje dotyczące zamówienia</w:t>
      </w:r>
    </w:p>
    <w:p w14:paraId="2A43728B" w14:textId="77777777" w:rsidR="00CD2160" w:rsidRPr="00CD2160" w:rsidRDefault="00CD2160" w:rsidP="00CD2160">
      <w:pPr>
        <w:rPr>
          <w:b/>
          <w:bCs/>
          <w:sz w:val="24"/>
          <w:szCs w:val="24"/>
        </w:rPr>
      </w:pPr>
    </w:p>
    <w:p w14:paraId="00B528AC" w14:textId="5BB2BD56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Szczegółowy zakres robót znajduję się w załączniku nr 1 – przedmiar robót</w:t>
      </w:r>
      <w:r w:rsidR="00BA337F">
        <w:rPr>
          <w:sz w:val="24"/>
          <w:szCs w:val="24"/>
        </w:rPr>
        <w:br/>
      </w:r>
    </w:p>
    <w:p w14:paraId="40E5F286" w14:textId="77777777" w:rsidR="00CD2160" w:rsidRPr="00BA337F" w:rsidRDefault="00CD2160" w:rsidP="00CD2160">
      <w:pPr>
        <w:rPr>
          <w:b/>
          <w:bCs/>
          <w:sz w:val="24"/>
          <w:szCs w:val="24"/>
        </w:rPr>
      </w:pPr>
      <w:r w:rsidRPr="00BA337F">
        <w:rPr>
          <w:b/>
          <w:bCs/>
          <w:sz w:val="24"/>
          <w:szCs w:val="24"/>
        </w:rPr>
        <w:t>Przedmiar jest jedynie pomocniczy. Wycenę wraz z przedstawieniem oferty cenowej należy</w:t>
      </w:r>
    </w:p>
    <w:p w14:paraId="5095E6AE" w14:textId="77777777" w:rsidR="00CD2160" w:rsidRDefault="00CD2160" w:rsidP="00CD2160">
      <w:pPr>
        <w:rPr>
          <w:b/>
          <w:bCs/>
          <w:sz w:val="24"/>
          <w:szCs w:val="24"/>
        </w:rPr>
      </w:pPr>
      <w:r w:rsidRPr="00BA337F">
        <w:rPr>
          <w:b/>
          <w:bCs/>
          <w:sz w:val="24"/>
          <w:szCs w:val="24"/>
        </w:rPr>
        <w:t>przeprowadzić na podstawie przeprowadzonej wizji lokalnej.</w:t>
      </w:r>
    </w:p>
    <w:p w14:paraId="3F2E7017" w14:textId="77777777" w:rsidR="00BA337F" w:rsidRPr="00BA337F" w:rsidRDefault="00BA337F" w:rsidP="00CD2160">
      <w:pPr>
        <w:rPr>
          <w:b/>
          <w:bCs/>
          <w:sz w:val="24"/>
          <w:szCs w:val="24"/>
        </w:rPr>
      </w:pPr>
    </w:p>
    <w:p w14:paraId="21BF8B03" w14:textId="77777777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Zamawiający informuje, że roboty będą prowadzone na tzw. „ruchu” (drogi nie mogą zostać wyłączone</w:t>
      </w:r>
    </w:p>
    <w:p w14:paraId="4C44B7D9" w14:textId="77777777" w:rsid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z eksploatacji).</w:t>
      </w:r>
    </w:p>
    <w:p w14:paraId="23F6AC4C" w14:textId="77777777" w:rsidR="00BA337F" w:rsidRPr="00CD2160" w:rsidRDefault="00BA337F" w:rsidP="00CD2160">
      <w:pPr>
        <w:rPr>
          <w:sz w:val="24"/>
          <w:szCs w:val="24"/>
        </w:rPr>
      </w:pPr>
    </w:p>
    <w:p w14:paraId="5C1D30E8" w14:textId="7FE4D1D5" w:rsidR="00CD2160" w:rsidRPr="00BA337F" w:rsidRDefault="00CD2160" w:rsidP="00CD2160">
      <w:pPr>
        <w:rPr>
          <w:b/>
          <w:bCs/>
          <w:sz w:val="24"/>
          <w:szCs w:val="24"/>
        </w:rPr>
      </w:pPr>
      <w:r w:rsidRPr="00BA337F">
        <w:rPr>
          <w:b/>
          <w:bCs/>
          <w:sz w:val="24"/>
          <w:szCs w:val="24"/>
        </w:rPr>
        <w:t>Wykonawca nie może podczas realizacji zawartej umowy powoływać się na jakiekolwiek</w:t>
      </w:r>
      <w:r w:rsidR="003B4F05">
        <w:rPr>
          <w:b/>
          <w:bCs/>
          <w:sz w:val="24"/>
          <w:szCs w:val="24"/>
        </w:rPr>
        <w:t xml:space="preserve"> </w:t>
      </w:r>
      <w:r w:rsidRPr="00BA337F">
        <w:rPr>
          <w:b/>
          <w:bCs/>
          <w:sz w:val="24"/>
          <w:szCs w:val="24"/>
        </w:rPr>
        <w:t>okoliczności</w:t>
      </w:r>
      <w:r w:rsidR="00BA337F">
        <w:rPr>
          <w:b/>
          <w:bCs/>
          <w:sz w:val="24"/>
          <w:szCs w:val="24"/>
        </w:rPr>
        <w:t xml:space="preserve"> </w:t>
      </w:r>
      <w:r w:rsidRPr="00BA337F">
        <w:rPr>
          <w:b/>
          <w:bCs/>
          <w:sz w:val="24"/>
          <w:szCs w:val="24"/>
        </w:rPr>
        <w:t>dotyczące wykonania robót, które były możliwe do ustalenia podczas przeprowadzonej z należytą</w:t>
      </w:r>
      <w:r w:rsidR="00BA337F">
        <w:rPr>
          <w:b/>
          <w:bCs/>
          <w:sz w:val="24"/>
          <w:szCs w:val="24"/>
        </w:rPr>
        <w:t xml:space="preserve"> </w:t>
      </w:r>
      <w:r w:rsidRPr="00BA337F">
        <w:rPr>
          <w:b/>
          <w:bCs/>
          <w:sz w:val="24"/>
          <w:szCs w:val="24"/>
        </w:rPr>
        <w:t>starannością wizji lokalnej.</w:t>
      </w:r>
    </w:p>
    <w:p w14:paraId="390DC92D" w14:textId="77777777" w:rsidR="00BA337F" w:rsidRPr="00CD2160" w:rsidRDefault="00BA337F" w:rsidP="00CD2160">
      <w:pPr>
        <w:rPr>
          <w:sz w:val="24"/>
          <w:szCs w:val="24"/>
        </w:rPr>
      </w:pPr>
    </w:p>
    <w:p w14:paraId="66EA2E1D" w14:textId="02774494" w:rsidR="00CD2160" w:rsidRPr="00882B80" w:rsidRDefault="00CD2160" w:rsidP="00CD2160">
      <w:pPr>
        <w:rPr>
          <w:b/>
          <w:bCs/>
          <w:sz w:val="24"/>
          <w:szCs w:val="24"/>
        </w:rPr>
      </w:pPr>
      <w:r w:rsidRPr="00882B80">
        <w:rPr>
          <w:b/>
          <w:bCs/>
          <w:sz w:val="24"/>
          <w:szCs w:val="24"/>
        </w:rPr>
        <w:t>Wykonawca wraz z ofertą składa następujące</w:t>
      </w:r>
      <w:r w:rsidR="00882B80">
        <w:rPr>
          <w:b/>
          <w:bCs/>
          <w:sz w:val="24"/>
          <w:szCs w:val="24"/>
        </w:rPr>
        <w:t xml:space="preserve"> dokumenty</w:t>
      </w:r>
      <w:r w:rsidRPr="00882B80">
        <w:rPr>
          <w:b/>
          <w:bCs/>
          <w:sz w:val="24"/>
          <w:szCs w:val="24"/>
        </w:rPr>
        <w:t>:</w:t>
      </w:r>
    </w:p>
    <w:p w14:paraId="40F7F5B6" w14:textId="220E52CD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 xml:space="preserve">- </w:t>
      </w:r>
      <w:r w:rsidR="00BA337F">
        <w:rPr>
          <w:sz w:val="24"/>
          <w:szCs w:val="24"/>
        </w:rPr>
        <w:t>aktualny odpis</w:t>
      </w:r>
      <w:r w:rsidRPr="00CD2160">
        <w:rPr>
          <w:sz w:val="24"/>
          <w:szCs w:val="24"/>
        </w:rPr>
        <w:t xml:space="preserve"> firmy (np. KRS, CEIDG),</w:t>
      </w:r>
    </w:p>
    <w:p w14:paraId="537B2F24" w14:textId="77777777" w:rsidR="0055049F" w:rsidRDefault="00CD2160" w:rsidP="0055049F">
      <w:pPr>
        <w:rPr>
          <w:sz w:val="24"/>
          <w:szCs w:val="24"/>
        </w:rPr>
      </w:pPr>
      <w:r w:rsidRPr="00CD2160">
        <w:rPr>
          <w:sz w:val="24"/>
          <w:szCs w:val="24"/>
        </w:rPr>
        <w:t xml:space="preserve">- </w:t>
      </w:r>
      <w:r w:rsidR="00BA337F">
        <w:rPr>
          <w:sz w:val="24"/>
          <w:szCs w:val="24"/>
        </w:rPr>
        <w:t>r</w:t>
      </w:r>
      <w:r w:rsidRPr="00CD2160">
        <w:rPr>
          <w:sz w:val="24"/>
          <w:szCs w:val="24"/>
        </w:rPr>
        <w:t xml:space="preserve">eferencje potwierdzające </w:t>
      </w:r>
      <w:r w:rsidR="00BA337F">
        <w:rPr>
          <w:sz w:val="24"/>
          <w:szCs w:val="24"/>
        </w:rPr>
        <w:t>wykonanie</w:t>
      </w:r>
      <w:r w:rsidRPr="00CD2160">
        <w:rPr>
          <w:sz w:val="24"/>
          <w:szCs w:val="24"/>
        </w:rPr>
        <w:t xml:space="preserve"> prac budowlanych </w:t>
      </w:r>
      <w:r w:rsidR="00BA337F" w:rsidRPr="003D08A8">
        <w:rPr>
          <w:sz w:val="24"/>
          <w:szCs w:val="24"/>
        </w:rPr>
        <w:t>o podobnym charakterze</w:t>
      </w:r>
      <w:r w:rsidR="00B5406D">
        <w:rPr>
          <w:sz w:val="24"/>
          <w:szCs w:val="24"/>
        </w:rPr>
        <w:t>.</w:t>
      </w:r>
      <w:r w:rsidR="0055049F">
        <w:rPr>
          <w:sz w:val="24"/>
          <w:szCs w:val="24"/>
        </w:rPr>
        <w:br/>
      </w:r>
      <w:r w:rsidR="0055049F" w:rsidRPr="00CD2160">
        <w:rPr>
          <w:sz w:val="24"/>
          <w:szCs w:val="24"/>
        </w:rPr>
        <w:t>- aktualne dokumenty uprawniające do wykonywania opisanych prac, w tym uprawnienia opisane poniżej.</w:t>
      </w:r>
    </w:p>
    <w:p w14:paraId="37CC4E65" w14:textId="77777777" w:rsidR="0055049F" w:rsidRPr="00CD2160" w:rsidRDefault="0055049F" w:rsidP="0055049F">
      <w:pPr>
        <w:jc w:val="both"/>
        <w:rPr>
          <w:sz w:val="24"/>
          <w:szCs w:val="24"/>
        </w:rPr>
      </w:pPr>
    </w:p>
    <w:p w14:paraId="33E85C1F" w14:textId="77777777" w:rsidR="0055049F" w:rsidRPr="00882B80" w:rsidRDefault="0055049F" w:rsidP="0055049F">
      <w:pPr>
        <w:jc w:val="both"/>
        <w:rPr>
          <w:b/>
          <w:bCs/>
          <w:sz w:val="24"/>
          <w:szCs w:val="24"/>
        </w:rPr>
      </w:pPr>
      <w:r w:rsidRPr="00882B80">
        <w:rPr>
          <w:b/>
          <w:bCs/>
          <w:sz w:val="24"/>
          <w:szCs w:val="24"/>
        </w:rPr>
        <w:t>Wykonawca zobowiązany jest do zapewnienia:</w:t>
      </w:r>
    </w:p>
    <w:p w14:paraId="7422EC86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 xml:space="preserve">a) w zakresie prac ogólnobudowlanych i konstrukcyjnych, </w:t>
      </w:r>
      <w:proofErr w:type="gramStart"/>
      <w:r w:rsidRPr="00CD2160">
        <w:rPr>
          <w:sz w:val="24"/>
          <w:szCs w:val="24"/>
        </w:rPr>
        <w:t>osoby</w:t>
      </w:r>
      <w:proofErr w:type="gramEnd"/>
      <w:r w:rsidRPr="00CD2160">
        <w:rPr>
          <w:sz w:val="24"/>
          <w:szCs w:val="24"/>
        </w:rPr>
        <w:t xml:space="preserve"> która będzie pełnić funkcję kierownika</w:t>
      </w:r>
    </w:p>
    <w:p w14:paraId="7AD8B3A8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robót budowlanych posiadającą: uprawnienia budowlane do kierowania robotami budowlanymi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CD2160">
        <w:rPr>
          <w:sz w:val="24"/>
          <w:szCs w:val="24"/>
        </w:rPr>
        <w:t>w</w:t>
      </w:r>
      <w:r>
        <w:rPr>
          <w:sz w:val="24"/>
          <w:szCs w:val="24"/>
        </w:rPr>
        <w:t xml:space="preserve"> </w:t>
      </w:r>
      <w:r w:rsidRPr="00CD2160">
        <w:rPr>
          <w:sz w:val="24"/>
          <w:szCs w:val="24"/>
        </w:rPr>
        <w:t>specjalności konstrukcyjno- budowlanej bez ograniczeń określone przepisami Prawa budowlanego, lub</w:t>
      </w:r>
    </w:p>
    <w:p w14:paraId="66713249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inne równoważne uprawnienia, wydane na podstawie wcześniej obowiązujących przepisów lub na terenie</w:t>
      </w:r>
    </w:p>
    <w:p w14:paraId="1FA2F6E9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innego kraju, jeżeli zgodnie z prawem polskim uprawniają one do kierowania robotami budowlanymi</w:t>
      </w:r>
    </w:p>
    <w:p w14:paraId="49E6FAB2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w zakresie ww. specjalności;</w:t>
      </w:r>
    </w:p>
    <w:p w14:paraId="3D2C6564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b) w zakresie instalacji elektrycznych osoby, która będzie pełnić funkcję kierownika robót elektrycznych</w:t>
      </w:r>
    </w:p>
    <w:p w14:paraId="6B3A884A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posiadającego uprawnienia do kierowania robotami budowlanymi w specjalności instalacyjnej w zakresie</w:t>
      </w:r>
    </w:p>
    <w:p w14:paraId="3F8B6C5A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sieci, instalacji i urządzeń elektrycznych i elektroenergetycznych bez ograniczeń określone przepisami</w:t>
      </w:r>
    </w:p>
    <w:p w14:paraId="62C8A112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 xml:space="preserve">Prawa </w:t>
      </w:r>
      <w:proofErr w:type="gramStart"/>
      <w:r w:rsidRPr="00CD2160">
        <w:rPr>
          <w:sz w:val="24"/>
          <w:szCs w:val="24"/>
        </w:rPr>
        <w:t>budowlanego,</w:t>
      </w:r>
      <w:proofErr w:type="gramEnd"/>
      <w:r w:rsidRPr="00CD2160">
        <w:rPr>
          <w:sz w:val="24"/>
          <w:szCs w:val="24"/>
        </w:rPr>
        <w:t xml:space="preserve"> lub inne równoważne uprawnienia, wydane na podstawie wcześniej obowiązujących</w:t>
      </w:r>
    </w:p>
    <w:p w14:paraId="45D80A5A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przepisów lub na terenie innego kraju, jeżeli zgodnie z prawem polskim uprawniają one do kierowania</w:t>
      </w:r>
    </w:p>
    <w:p w14:paraId="0C11FE3B" w14:textId="77777777" w:rsidR="0055049F" w:rsidRPr="00CD2160" w:rsidRDefault="0055049F" w:rsidP="0055049F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robotami budowlanymi w zakresie ww. specjalności – w trakcie wykonywania robót z tego zakresu.</w:t>
      </w:r>
    </w:p>
    <w:p w14:paraId="14E23B4B" w14:textId="645A54E4" w:rsidR="00882B80" w:rsidRPr="00A025E8" w:rsidRDefault="0055049F" w:rsidP="0055049F">
      <w:pPr>
        <w:rPr>
          <w:b/>
          <w:bCs/>
          <w:sz w:val="24"/>
          <w:szCs w:val="24"/>
        </w:rPr>
      </w:pPr>
      <w:r w:rsidRPr="00CD2160">
        <w:rPr>
          <w:sz w:val="24"/>
          <w:szCs w:val="24"/>
        </w:rPr>
        <w:t xml:space="preserve">c) </w:t>
      </w:r>
      <w:r w:rsidRPr="0055049F">
        <w:rPr>
          <w:sz w:val="24"/>
          <w:szCs w:val="24"/>
        </w:rPr>
        <w:t xml:space="preserve">w zakresie instalacji sanitarnych – osoby, która będzie pełnić funkcję kierownika robót sanitarnych, posiadającej uprawnienia do kierowania robotami budowlanymi w specjalności instalacyjnej w zakresie </w:t>
      </w:r>
      <w:r w:rsidRPr="0055049F">
        <w:rPr>
          <w:sz w:val="24"/>
          <w:szCs w:val="24"/>
        </w:rPr>
        <w:lastRenderedPageBreak/>
        <w:t>sieci, instalacji i urządzeń cieplnych, wentylacyjnych, gazowych, wodociągowych i kanalizacyjnych bez ograniczeń, określone przepisami Prawa budowlanego, lub inne równoważne uprawnienia, wydane na podstawie wcześniej obowiązujących przepisów lub na terenie innego kraju, jeżeli zgodnie z prawem polskim uprawniają one do kierowania robotami budowlanymi w zakresie ww. specjalności – w trakcie wykonywania robót z tego zakresu.</w:t>
      </w:r>
      <w:r>
        <w:rPr>
          <w:sz w:val="24"/>
          <w:szCs w:val="24"/>
        </w:rPr>
        <w:br/>
      </w:r>
    </w:p>
    <w:p w14:paraId="5B6DCF4D" w14:textId="77E4DD99" w:rsidR="00882B80" w:rsidRPr="00B5406D" w:rsidRDefault="00CD2160" w:rsidP="00CD2160">
      <w:pPr>
        <w:rPr>
          <w:b/>
          <w:bCs/>
          <w:sz w:val="24"/>
          <w:szCs w:val="24"/>
        </w:rPr>
      </w:pPr>
      <w:r w:rsidRPr="00A025E8">
        <w:rPr>
          <w:b/>
          <w:bCs/>
          <w:sz w:val="24"/>
          <w:szCs w:val="24"/>
        </w:rPr>
        <w:t>Termin wykonania prac: 8 tygodni od daty podpisania umowy.</w:t>
      </w:r>
      <w:r w:rsidR="00B5406D">
        <w:rPr>
          <w:b/>
          <w:bCs/>
          <w:sz w:val="24"/>
          <w:szCs w:val="24"/>
        </w:rPr>
        <w:br/>
      </w:r>
    </w:p>
    <w:p w14:paraId="0181A396" w14:textId="5CB94568" w:rsidR="00CD2160" w:rsidRDefault="00CD2160" w:rsidP="00CD2160">
      <w:pPr>
        <w:rPr>
          <w:b/>
          <w:bCs/>
          <w:sz w:val="24"/>
          <w:szCs w:val="24"/>
        </w:rPr>
      </w:pPr>
      <w:r w:rsidRPr="00882B80">
        <w:rPr>
          <w:b/>
          <w:bCs/>
          <w:sz w:val="24"/>
          <w:szCs w:val="24"/>
        </w:rPr>
        <w:t>Gwarancja i rękojmia: 24 miesi</w:t>
      </w:r>
      <w:r w:rsidR="003B4F05">
        <w:rPr>
          <w:b/>
          <w:bCs/>
          <w:sz w:val="24"/>
          <w:szCs w:val="24"/>
        </w:rPr>
        <w:t>ą</w:t>
      </w:r>
      <w:r w:rsidRPr="00882B80">
        <w:rPr>
          <w:b/>
          <w:bCs/>
          <w:sz w:val="24"/>
          <w:szCs w:val="24"/>
        </w:rPr>
        <w:t>c</w:t>
      </w:r>
      <w:r w:rsidR="003B4F05">
        <w:rPr>
          <w:b/>
          <w:bCs/>
          <w:sz w:val="24"/>
          <w:szCs w:val="24"/>
        </w:rPr>
        <w:t>e</w:t>
      </w:r>
      <w:r w:rsidRPr="00882B80">
        <w:rPr>
          <w:b/>
          <w:bCs/>
          <w:sz w:val="24"/>
          <w:szCs w:val="24"/>
        </w:rPr>
        <w:t xml:space="preserve"> na wykonane prace.</w:t>
      </w:r>
    </w:p>
    <w:p w14:paraId="615F31B8" w14:textId="77777777" w:rsidR="00882B80" w:rsidRPr="00882B80" w:rsidRDefault="00882B80" w:rsidP="00CD2160">
      <w:pPr>
        <w:rPr>
          <w:b/>
          <w:bCs/>
          <w:sz w:val="24"/>
          <w:szCs w:val="24"/>
        </w:rPr>
      </w:pPr>
    </w:p>
    <w:p w14:paraId="7CC03888" w14:textId="77777777" w:rsidR="00882B80" w:rsidRPr="003D08A8" w:rsidRDefault="00882B80" w:rsidP="00882B80">
      <w:pPr>
        <w:rPr>
          <w:b/>
          <w:bCs/>
          <w:sz w:val="24"/>
          <w:szCs w:val="24"/>
        </w:rPr>
      </w:pPr>
      <w:r w:rsidRPr="003D08A8">
        <w:rPr>
          <w:b/>
          <w:bCs/>
          <w:sz w:val="24"/>
          <w:szCs w:val="24"/>
        </w:rPr>
        <w:t>Informacje dodatkowe</w:t>
      </w:r>
    </w:p>
    <w:p w14:paraId="7545B423" w14:textId="77777777" w:rsidR="00882B80" w:rsidRPr="003D08A8" w:rsidRDefault="00882B80" w:rsidP="00882B80">
      <w:pPr>
        <w:rPr>
          <w:sz w:val="24"/>
          <w:szCs w:val="24"/>
        </w:rPr>
      </w:pPr>
      <w:r w:rsidRPr="003D08A8">
        <w:rPr>
          <w:sz w:val="24"/>
          <w:szCs w:val="24"/>
        </w:rPr>
        <w:t>Prowadzone postępowanie nie stanowi przetargu w rozumieniu Kodeksu Cywilnego ani ustawy Prawo Zamówień Publicznych. Zamawiający nie jest zobligowany do wyboru jakiejkolwiek oferty, a złożenie oferty nie stanowi podstawy do wystąpienia z jakimikolwiek roszczeniami wobec Zamawiającego.</w:t>
      </w:r>
    </w:p>
    <w:p w14:paraId="0E1C90F0" w14:textId="77777777" w:rsidR="00882B80" w:rsidRDefault="00882B80" w:rsidP="00882B80">
      <w:pPr>
        <w:rPr>
          <w:sz w:val="24"/>
          <w:szCs w:val="24"/>
        </w:rPr>
      </w:pPr>
      <w:r w:rsidRPr="003D08A8">
        <w:rPr>
          <w:sz w:val="24"/>
          <w:szCs w:val="24"/>
        </w:rPr>
        <w:t>Zamawiający zastrzega sobie możliwość dodatkowych negocjacji z wybranym Wykonawcą</w:t>
      </w:r>
      <w:r>
        <w:rPr>
          <w:sz w:val="24"/>
          <w:szCs w:val="24"/>
        </w:rPr>
        <w:t>.</w:t>
      </w:r>
    </w:p>
    <w:p w14:paraId="4D8A9DEB" w14:textId="77777777" w:rsidR="00882B80" w:rsidRPr="00CD2160" w:rsidRDefault="00882B80" w:rsidP="00CD2160">
      <w:pPr>
        <w:rPr>
          <w:sz w:val="24"/>
          <w:szCs w:val="24"/>
        </w:rPr>
      </w:pPr>
    </w:p>
    <w:p w14:paraId="6B0D8C76" w14:textId="77777777" w:rsidR="00CD2160" w:rsidRPr="00882B80" w:rsidRDefault="00CD2160" w:rsidP="00CD2160">
      <w:pPr>
        <w:rPr>
          <w:b/>
          <w:bCs/>
          <w:sz w:val="24"/>
          <w:szCs w:val="24"/>
        </w:rPr>
      </w:pPr>
      <w:r w:rsidRPr="00882B80">
        <w:rPr>
          <w:b/>
          <w:bCs/>
          <w:sz w:val="24"/>
          <w:szCs w:val="24"/>
        </w:rPr>
        <w:t>Warunki zgłaszania ofert:</w:t>
      </w:r>
    </w:p>
    <w:p w14:paraId="01D26D1A" w14:textId="77777777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– Wykonawca może zaproponować tylko jedną cenę i nie może jej zmieniać.</w:t>
      </w:r>
    </w:p>
    <w:p w14:paraId="00B03705" w14:textId="196AC528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 xml:space="preserve">– </w:t>
      </w:r>
      <w:r w:rsidR="00A025E8">
        <w:rPr>
          <w:sz w:val="24"/>
          <w:szCs w:val="24"/>
        </w:rPr>
        <w:t>o</w:t>
      </w:r>
      <w:r w:rsidRPr="00CD2160">
        <w:rPr>
          <w:sz w:val="24"/>
          <w:szCs w:val="24"/>
        </w:rPr>
        <w:t>fertę składa się pod rygorem nieważności w formie pisemnej, w zamkniętej kopercie lub innym</w:t>
      </w:r>
    </w:p>
    <w:p w14:paraId="033B739E" w14:textId="77777777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opakowaniu, wyraźnie oznaczonej numerem postępowania wskazanym w ogłoszeniu.</w:t>
      </w:r>
    </w:p>
    <w:p w14:paraId="1ACF32BC" w14:textId="6E7ABC5D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 xml:space="preserve">– Zamawiający dokona wyboru oferty na podstawie Formularza Cenowego (Załącznik nr </w:t>
      </w:r>
      <w:r w:rsidR="00B5406D">
        <w:rPr>
          <w:sz w:val="24"/>
          <w:szCs w:val="24"/>
        </w:rPr>
        <w:t>2</w:t>
      </w:r>
      <w:r w:rsidRPr="00CD2160">
        <w:rPr>
          <w:sz w:val="24"/>
          <w:szCs w:val="24"/>
        </w:rPr>
        <w:t>).</w:t>
      </w:r>
    </w:p>
    <w:p w14:paraId="19DA21D0" w14:textId="18928DC5" w:rsid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 xml:space="preserve">– </w:t>
      </w:r>
      <w:r w:rsidR="00A025E8">
        <w:rPr>
          <w:sz w:val="24"/>
          <w:szCs w:val="24"/>
        </w:rPr>
        <w:t>b</w:t>
      </w:r>
      <w:r w:rsidRPr="00CD2160">
        <w:rPr>
          <w:sz w:val="24"/>
          <w:szCs w:val="24"/>
        </w:rPr>
        <w:t xml:space="preserve">rak kompletnej oferty </w:t>
      </w:r>
      <w:r w:rsidR="00B5406D">
        <w:rPr>
          <w:sz w:val="24"/>
          <w:szCs w:val="24"/>
        </w:rPr>
        <w:t xml:space="preserve">spowoduje, że nie będzie brana pod uwagę. </w:t>
      </w:r>
    </w:p>
    <w:p w14:paraId="0B4D33AF" w14:textId="77777777" w:rsidR="00A025E8" w:rsidRDefault="00A025E8" w:rsidP="00CD2160">
      <w:pPr>
        <w:rPr>
          <w:sz w:val="24"/>
          <w:szCs w:val="24"/>
        </w:rPr>
      </w:pPr>
    </w:p>
    <w:p w14:paraId="6991BD07" w14:textId="301AD42D" w:rsidR="00A025E8" w:rsidRDefault="00A025E8" w:rsidP="00A025E8">
      <w:pPr>
        <w:jc w:val="both"/>
        <w:rPr>
          <w:b/>
          <w:bCs/>
          <w:sz w:val="24"/>
          <w:szCs w:val="24"/>
        </w:rPr>
      </w:pPr>
      <w:r w:rsidRPr="00882B80">
        <w:rPr>
          <w:b/>
          <w:bCs/>
          <w:sz w:val="24"/>
          <w:szCs w:val="24"/>
        </w:rPr>
        <w:t xml:space="preserve">Oferty należy składać do dnia </w:t>
      </w:r>
      <w:r w:rsidR="00B5406D">
        <w:rPr>
          <w:b/>
          <w:bCs/>
          <w:sz w:val="24"/>
          <w:szCs w:val="24"/>
        </w:rPr>
        <w:t>04</w:t>
      </w:r>
      <w:r w:rsidRPr="00882B80">
        <w:rPr>
          <w:b/>
          <w:bCs/>
          <w:sz w:val="24"/>
          <w:szCs w:val="24"/>
        </w:rPr>
        <w:t>.1</w:t>
      </w:r>
      <w:r w:rsidR="00B5406D">
        <w:rPr>
          <w:b/>
          <w:bCs/>
          <w:sz w:val="24"/>
          <w:szCs w:val="24"/>
        </w:rPr>
        <w:t>1</w:t>
      </w:r>
      <w:r w:rsidRPr="00882B80">
        <w:rPr>
          <w:b/>
          <w:bCs/>
          <w:sz w:val="24"/>
          <w:szCs w:val="24"/>
        </w:rPr>
        <w:t>.2026 roku do godz. 10:00.</w:t>
      </w:r>
    </w:p>
    <w:p w14:paraId="170DA171" w14:textId="77777777" w:rsidR="00A025E8" w:rsidRPr="00882B80" w:rsidRDefault="00A025E8" w:rsidP="00A025E8">
      <w:pPr>
        <w:jc w:val="both"/>
        <w:rPr>
          <w:b/>
          <w:bCs/>
          <w:sz w:val="24"/>
          <w:szCs w:val="24"/>
        </w:rPr>
      </w:pPr>
    </w:p>
    <w:p w14:paraId="00F7351C" w14:textId="1AB49E19" w:rsidR="00A025E8" w:rsidRDefault="00A025E8" w:rsidP="00A025E8">
      <w:pPr>
        <w:jc w:val="both"/>
        <w:rPr>
          <w:sz w:val="24"/>
          <w:szCs w:val="24"/>
        </w:rPr>
      </w:pPr>
      <w:r w:rsidRPr="00CD2160">
        <w:rPr>
          <w:sz w:val="24"/>
          <w:szCs w:val="24"/>
        </w:rPr>
        <w:t>Miejsce składania ofert: ofertę opatrzoną pieczęcią Wykonawcy wraz z numerem ogłoszenia, nazwą zadania</w:t>
      </w:r>
      <w:r>
        <w:rPr>
          <w:sz w:val="24"/>
          <w:szCs w:val="24"/>
        </w:rPr>
        <w:t xml:space="preserve"> </w:t>
      </w:r>
      <w:r w:rsidRPr="00CD2160">
        <w:rPr>
          <w:sz w:val="24"/>
          <w:szCs w:val="24"/>
        </w:rPr>
        <w:t xml:space="preserve">i dopiskiem „nie otwierać przed dniem </w:t>
      </w:r>
      <w:r w:rsidR="00B5406D">
        <w:rPr>
          <w:sz w:val="24"/>
          <w:szCs w:val="24"/>
        </w:rPr>
        <w:t>04</w:t>
      </w:r>
      <w:r w:rsidRPr="00CD2160">
        <w:rPr>
          <w:sz w:val="24"/>
          <w:szCs w:val="24"/>
        </w:rPr>
        <w:t>.1</w:t>
      </w:r>
      <w:r w:rsidR="00B5406D">
        <w:rPr>
          <w:sz w:val="24"/>
          <w:szCs w:val="24"/>
        </w:rPr>
        <w:t>1</w:t>
      </w:r>
      <w:r w:rsidRPr="00CD2160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CD2160">
        <w:rPr>
          <w:sz w:val="24"/>
          <w:szCs w:val="24"/>
        </w:rPr>
        <w:t xml:space="preserve"> roku przed godziną 10:30” należy złożyć na Dzienniku</w:t>
      </w:r>
      <w:r>
        <w:rPr>
          <w:sz w:val="24"/>
          <w:szCs w:val="24"/>
        </w:rPr>
        <w:t xml:space="preserve"> </w:t>
      </w:r>
      <w:r w:rsidRPr="00CD2160">
        <w:rPr>
          <w:sz w:val="24"/>
          <w:szCs w:val="24"/>
        </w:rPr>
        <w:t>Podawczym w siedzibie Zamawiającego przy ul. Prądnickiej 80 w Krakowie w budynku Administracji A5</w:t>
      </w:r>
      <w:r>
        <w:rPr>
          <w:sz w:val="24"/>
          <w:szCs w:val="24"/>
        </w:rPr>
        <w:t xml:space="preserve"> </w:t>
      </w:r>
      <w:r w:rsidRPr="00CD2160">
        <w:rPr>
          <w:sz w:val="24"/>
          <w:szCs w:val="24"/>
        </w:rPr>
        <w:t>lub za pomocą platformazakupowa.pl.</w:t>
      </w:r>
    </w:p>
    <w:p w14:paraId="26BD2A79" w14:textId="77777777" w:rsidR="00A025E8" w:rsidRDefault="00A025E8" w:rsidP="00A025E8">
      <w:pPr>
        <w:rPr>
          <w:sz w:val="24"/>
          <w:szCs w:val="24"/>
        </w:rPr>
      </w:pPr>
    </w:p>
    <w:p w14:paraId="42131962" w14:textId="77777777" w:rsidR="00A025E8" w:rsidRPr="003D08A8" w:rsidRDefault="00A025E8" w:rsidP="00A025E8">
      <w:pPr>
        <w:rPr>
          <w:b/>
          <w:bCs/>
          <w:sz w:val="24"/>
          <w:szCs w:val="24"/>
        </w:rPr>
      </w:pPr>
      <w:r w:rsidRPr="003D08A8">
        <w:rPr>
          <w:b/>
          <w:bCs/>
          <w:sz w:val="24"/>
          <w:szCs w:val="24"/>
        </w:rPr>
        <w:t>Osoba do kontaktu</w:t>
      </w:r>
      <w:r>
        <w:rPr>
          <w:b/>
          <w:bCs/>
          <w:sz w:val="24"/>
          <w:szCs w:val="24"/>
        </w:rPr>
        <w:t>:</w:t>
      </w:r>
    </w:p>
    <w:p w14:paraId="551168FA" w14:textId="044F9C7A" w:rsidR="00882B80" w:rsidRDefault="00A025E8" w:rsidP="00CD2160">
      <w:r w:rsidRPr="003D08A8">
        <w:rPr>
          <w:sz w:val="24"/>
          <w:szCs w:val="24"/>
        </w:rPr>
        <w:t>Marzena Potępa</w:t>
      </w:r>
      <w:r w:rsidRPr="003D08A8">
        <w:rPr>
          <w:sz w:val="24"/>
          <w:szCs w:val="24"/>
        </w:rPr>
        <w:br/>
        <w:t>Dział Inwestycji i Utrzymania Ruchu</w:t>
      </w:r>
      <w:r w:rsidRPr="003D08A8">
        <w:rPr>
          <w:sz w:val="24"/>
          <w:szCs w:val="24"/>
        </w:rPr>
        <w:br/>
        <w:t>Sekcja Inwestycji</w:t>
      </w:r>
      <w:r w:rsidRPr="003D08A8">
        <w:rPr>
          <w:sz w:val="24"/>
          <w:szCs w:val="24"/>
        </w:rPr>
        <w:br/>
        <w:t>tel. 12 614 24 21, pon.–</w:t>
      </w:r>
      <w:r>
        <w:rPr>
          <w:sz w:val="24"/>
          <w:szCs w:val="24"/>
        </w:rPr>
        <w:t xml:space="preserve"> </w:t>
      </w:r>
      <w:r w:rsidRPr="003D08A8">
        <w:rPr>
          <w:sz w:val="24"/>
          <w:szCs w:val="24"/>
        </w:rPr>
        <w:t>pt. 8:00–13:00</w:t>
      </w:r>
      <w:r w:rsidRPr="003D08A8">
        <w:rPr>
          <w:sz w:val="24"/>
          <w:szCs w:val="24"/>
        </w:rPr>
        <w:br/>
        <w:t xml:space="preserve">e-mail: </w:t>
      </w:r>
      <w:hyperlink r:id="rId8" w:history="1">
        <w:r w:rsidRPr="003D08A8">
          <w:rPr>
            <w:rStyle w:val="Hipercze"/>
            <w:sz w:val="24"/>
            <w:szCs w:val="24"/>
          </w:rPr>
          <w:t>m.potepa@szpitaljp2.krakow.pl</w:t>
        </w:r>
      </w:hyperlink>
    </w:p>
    <w:p w14:paraId="2DF1A9AB" w14:textId="77777777" w:rsidR="002A5A2A" w:rsidRPr="00CD2160" w:rsidRDefault="002A5A2A" w:rsidP="00CD2160">
      <w:pPr>
        <w:rPr>
          <w:sz w:val="24"/>
          <w:szCs w:val="24"/>
        </w:rPr>
      </w:pPr>
    </w:p>
    <w:p w14:paraId="604FD81A" w14:textId="77777777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-------------------------</w:t>
      </w:r>
    </w:p>
    <w:p w14:paraId="72225417" w14:textId="77777777" w:rsidR="00CD2160" w:rsidRP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Załącznik nr 1 - Przedmiar robót</w:t>
      </w:r>
    </w:p>
    <w:p w14:paraId="6EEDE386" w14:textId="747F629E" w:rsidR="00CD2160" w:rsidRDefault="00CD2160" w:rsidP="00CD2160">
      <w:pPr>
        <w:rPr>
          <w:sz w:val="24"/>
          <w:szCs w:val="24"/>
        </w:rPr>
      </w:pPr>
      <w:r w:rsidRPr="00CD2160">
        <w:rPr>
          <w:sz w:val="24"/>
          <w:szCs w:val="24"/>
        </w:rPr>
        <w:t>Załącznik nr 2 – Wzór umowy</w:t>
      </w:r>
      <w:r w:rsidR="00967A3C">
        <w:rPr>
          <w:sz w:val="24"/>
          <w:szCs w:val="24"/>
        </w:rPr>
        <w:t xml:space="preserve"> wraz z</w:t>
      </w:r>
      <w:r w:rsidR="00E324BC">
        <w:rPr>
          <w:sz w:val="24"/>
          <w:szCs w:val="24"/>
        </w:rPr>
        <w:t xml:space="preserve"> Formularzem cenowym (</w:t>
      </w:r>
      <w:r w:rsidR="00967A3C">
        <w:rPr>
          <w:sz w:val="24"/>
          <w:szCs w:val="24"/>
        </w:rPr>
        <w:t>ofertą Wykonawcy</w:t>
      </w:r>
      <w:r w:rsidR="00E324BC">
        <w:rPr>
          <w:sz w:val="24"/>
          <w:szCs w:val="24"/>
        </w:rPr>
        <w:t>)</w:t>
      </w:r>
      <w:r w:rsidR="00967A3C">
        <w:rPr>
          <w:sz w:val="24"/>
          <w:szCs w:val="24"/>
        </w:rPr>
        <w:t xml:space="preserve"> </w:t>
      </w:r>
    </w:p>
    <w:p w14:paraId="0904B93D" w14:textId="77777777" w:rsidR="00491B67" w:rsidRPr="00491B67" w:rsidRDefault="00491B67" w:rsidP="00491B67">
      <w:pPr>
        <w:rPr>
          <w:rFonts w:asciiTheme="minorHAnsi" w:hAnsiTheme="minorHAnsi" w:cstheme="minorHAnsi"/>
        </w:rPr>
      </w:pPr>
    </w:p>
    <w:sectPr w:rsidR="00491B67" w:rsidRPr="00491B67" w:rsidSect="00205B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720" w:bottom="720" w:left="720" w:header="0" w:footer="0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F4131" w14:textId="77777777" w:rsidR="004502C6" w:rsidRDefault="004502C6" w:rsidP="00205BF0">
      <w:r>
        <w:separator/>
      </w:r>
    </w:p>
  </w:endnote>
  <w:endnote w:type="continuationSeparator" w:id="0">
    <w:p w14:paraId="6F969A9A" w14:textId="77777777" w:rsidR="004502C6" w:rsidRDefault="004502C6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DFF9" w14:textId="77777777" w:rsidR="00491B67" w:rsidRDefault="00491B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A350" w14:textId="158A0BEE" w:rsidR="00205BF0" w:rsidRDefault="00491B67">
    <w:pPr>
      <w:pStyle w:val="Stopka"/>
    </w:pPr>
    <w:r>
      <w:rPr>
        <w:noProof/>
        <w:lang w:eastAsia="pl-PL"/>
      </w:rPr>
      <w:drawing>
        <wp:inline distT="0" distB="0" distL="0" distR="0" wp14:anchorId="6BF8768F" wp14:editId="740F644C">
          <wp:extent cx="6501139" cy="1032510"/>
          <wp:effectExtent l="0" t="0" r="0" b="0"/>
          <wp:docPr id="3594230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42301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1139" cy="103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205BF0" w:rsidRDefault="00205B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6EC6" w14:textId="77777777" w:rsidR="00491B67" w:rsidRDefault="00491B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5177A" w14:textId="77777777" w:rsidR="004502C6" w:rsidRDefault="004502C6" w:rsidP="00205BF0">
      <w:r>
        <w:separator/>
      </w:r>
    </w:p>
  </w:footnote>
  <w:footnote w:type="continuationSeparator" w:id="0">
    <w:p w14:paraId="01D9AB65" w14:textId="77777777" w:rsidR="004502C6" w:rsidRDefault="004502C6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5DDE" w14:textId="77777777" w:rsidR="00491B67" w:rsidRDefault="00491B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8A4BD" w14:textId="7A1A915C" w:rsidR="00205BF0" w:rsidRDefault="00205BF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E8508" w14:textId="77777777" w:rsidR="00491B67" w:rsidRDefault="00491B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893"/>
    <w:multiLevelType w:val="hybridMultilevel"/>
    <w:tmpl w:val="A2C87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93851"/>
    <w:multiLevelType w:val="multilevel"/>
    <w:tmpl w:val="5DD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D7772"/>
    <w:multiLevelType w:val="multilevel"/>
    <w:tmpl w:val="2490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B504F"/>
    <w:multiLevelType w:val="multilevel"/>
    <w:tmpl w:val="5C12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D3961"/>
    <w:multiLevelType w:val="multilevel"/>
    <w:tmpl w:val="DC42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D5C45"/>
    <w:multiLevelType w:val="multilevel"/>
    <w:tmpl w:val="0FC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A785F"/>
    <w:multiLevelType w:val="multilevel"/>
    <w:tmpl w:val="37B6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10280F"/>
    <w:multiLevelType w:val="multilevel"/>
    <w:tmpl w:val="F184E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57870"/>
    <w:multiLevelType w:val="multilevel"/>
    <w:tmpl w:val="6F5E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8798F"/>
    <w:multiLevelType w:val="multilevel"/>
    <w:tmpl w:val="8794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F4585"/>
    <w:multiLevelType w:val="multilevel"/>
    <w:tmpl w:val="687E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16D6F"/>
    <w:multiLevelType w:val="multilevel"/>
    <w:tmpl w:val="177C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D201D5"/>
    <w:multiLevelType w:val="multilevel"/>
    <w:tmpl w:val="0EF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C05CE0"/>
    <w:multiLevelType w:val="hybridMultilevel"/>
    <w:tmpl w:val="D4486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634688">
    <w:abstractNumId w:val="7"/>
  </w:num>
  <w:num w:numId="2" w16cid:durableId="1594119405">
    <w:abstractNumId w:val="13"/>
  </w:num>
  <w:num w:numId="3" w16cid:durableId="270666016">
    <w:abstractNumId w:val="0"/>
  </w:num>
  <w:num w:numId="4" w16cid:durableId="255943597">
    <w:abstractNumId w:val="6"/>
  </w:num>
  <w:num w:numId="5" w16cid:durableId="1471557816">
    <w:abstractNumId w:val="9"/>
  </w:num>
  <w:num w:numId="6" w16cid:durableId="1040781379">
    <w:abstractNumId w:val="12"/>
  </w:num>
  <w:num w:numId="7" w16cid:durableId="1440099531">
    <w:abstractNumId w:val="3"/>
  </w:num>
  <w:num w:numId="8" w16cid:durableId="101413802">
    <w:abstractNumId w:val="10"/>
  </w:num>
  <w:num w:numId="9" w16cid:durableId="408188872">
    <w:abstractNumId w:val="4"/>
  </w:num>
  <w:num w:numId="10" w16cid:durableId="94057589">
    <w:abstractNumId w:val="1"/>
  </w:num>
  <w:num w:numId="11" w16cid:durableId="885608493">
    <w:abstractNumId w:val="8"/>
  </w:num>
  <w:num w:numId="12" w16cid:durableId="473328107">
    <w:abstractNumId w:val="2"/>
  </w:num>
  <w:num w:numId="13" w16cid:durableId="22899993">
    <w:abstractNumId w:val="5"/>
  </w:num>
  <w:num w:numId="14" w16cid:durableId="21047182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9E5"/>
    <w:rsid w:val="00022C42"/>
    <w:rsid w:val="000323A5"/>
    <w:rsid w:val="00077509"/>
    <w:rsid w:val="000A006F"/>
    <w:rsid w:val="000B4F84"/>
    <w:rsid w:val="000F4A70"/>
    <w:rsid w:val="001006B6"/>
    <w:rsid w:val="001421C5"/>
    <w:rsid w:val="00151A3F"/>
    <w:rsid w:val="00157BB2"/>
    <w:rsid w:val="001C5230"/>
    <w:rsid w:val="001C76B4"/>
    <w:rsid w:val="00205BF0"/>
    <w:rsid w:val="00206A68"/>
    <w:rsid w:val="00213D83"/>
    <w:rsid w:val="00224A93"/>
    <w:rsid w:val="00244EAC"/>
    <w:rsid w:val="00257E3B"/>
    <w:rsid w:val="00297AED"/>
    <w:rsid w:val="002A5A2A"/>
    <w:rsid w:val="002B373D"/>
    <w:rsid w:val="002C0A79"/>
    <w:rsid w:val="00311DDC"/>
    <w:rsid w:val="0031585F"/>
    <w:rsid w:val="00316363"/>
    <w:rsid w:val="003275F8"/>
    <w:rsid w:val="0033291D"/>
    <w:rsid w:val="00341D12"/>
    <w:rsid w:val="003542B1"/>
    <w:rsid w:val="003B4F05"/>
    <w:rsid w:val="003B5C7B"/>
    <w:rsid w:val="003F318E"/>
    <w:rsid w:val="004502C6"/>
    <w:rsid w:val="00491B67"/>
    <w:rsid w:val="00492900"/>
    <w:rsid w:val="00506359"/>
    <w:rsid w:val="005471CB"/>
    <w:rsid w:val="0055049F"/>
    <w:rsid w:val="00576EAC"/>
    <w:rsid w:val="00577E6A"/>
    <w:rsid w:val="005C2A18"/>
    <w:rsid w:val="005C2E25"/>
    <w:rsid w:val="005D0D70"/>
    <w:rsid w:val="00604E67"/>
    <w:rsid w:val="00611DF0"/>
    <w:rsid w:val="006258DE"/>
    <w:rsid w:val="00672D26"/>
    <w:rsid w:val="00673A90"/>
    <w:rsid w:val="00680BE8"/>
    <w:rsid w:val="006F1928"/>
    <w:rsid w:val="00731C0C"/>
    <w:rsid w:val="0073519A"/>
    <w:rsid w:val="007E4040"/>
    <w:rsid w:val="007F3B1D"/>
    <w:rsid w:val="007F7453"/>
    <w:rsid w:val="008561AB"/>
    <w:rsid w:val="00882B80"/>
    <w:rsid w:val="008A298D"/>
    <w:rsid w:val="008A75E0"/>
    <w:rsid w:val="008E1E36"/>
    <w:rsid w:val="00912D04"/>
    <w:rsid w:val="00935CFB"/>
    <w:rsid w:val="00941C94"/>
    <w:rsid w:val="00945F71"/>
    <w:rsid w:val="00966437"/>
    <w:rsid w:val="00967A3C"/>
    <w:rsid w:val="009F1544"/>
    <w:rsid w:val="009F459C"/>
    <w:rsid w:val="00A025E8"/>
    <w:rsid w:val="00A030F1"/>
    <w:rsid w:val="00A35B46"/>
    <w:rsid w:val="00A40DBC"/>
    <w:rsid w:val="00A71E19"/>
    <w:rsid w:val="00A71F00"/>
    <w:rsid w:val="00A822E8"/>
    <w:rsid w:val="00AB2FA5"/>
    <w:rsid w:val="00AD68A1"/>
    <w:rsid w:val="00B06B12"/>
    <w:rsid w:val="00B5406D"/>
    <w:rsid w:val="00B853FB"/>
    <w:rsid w:val="00B902E2"/>
    <w:rsid w:val="00BA337F"/>
    <w:rsid w:val="00C23580"/>
    <w:rsid w:val="00CD2160"/>
    <w:rsid w:val="00CF7367"/>
    <w:rsid w:val="00D46F19"/>
    <w:rsid w:val="00D73764"/>
    <w:rsid w:val="00D843BF"/>
    <w:rsid w:val="00D84CF8"/>
    <w:rsid w:val="00D9373E"/>
    <w:rsid w:val="00E139D5"/>
    <w:rsid w:val="00E2369D"/>
    <w:rsid w:val="00E239E5"/>
    <w:rsid w:val="00E24E57"/>
    <w:rsid w:val="00E324BC"/>
    <w:rsid w:val="00E44077"/>
    <w:rsid w:val="00E5016A"/>
    <w:rsid w:val="00E6509D"/>
    <w:rsid w:val="00EC1363"/>
    <w:rsid w:val="00EE7769"/>
    <w:rsid w:val="00F03013"/>
    <w:rsid w:val="00F23F4F"/>
    <w:rsid w:val="00F26962"/>
    <w:rsid w:val="00F62558"/>
    <w:rsid w:val="00F90ABE"/>
    <w:rsid w:val="00F97C0B"/>
    <w:rsid w:val="00FB10D0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492900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92900"/>
    <w:rPr>
      <w:color w:val="0000FF"/>
      <w:u w:val="single"/>
    </w:rPr>
  </w:style>
  <w:style w:type="paragraph" w:customStyle="1" w:styleId="Default">
    <w:name w:val="Default"/>
    <w:rsid w:val="00151A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4EA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35B4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0AB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Tekstpodstawowy">
    <w:name w:val="Body Text"/>
    <w:basedOn w:val="Normalny"/>
    <w:link w:val="TekstpodstawowyZnak"/>
    <w:uiPriority w:val="1"/>
    <w:qFormat/>
    <w:rsid w:val="00F90ABE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90AB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otepa@szpitaljp2.krako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10355-E32E-460A-9D45-61A751B7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144</TotalTime>
  <Pages>1</Pages>
  <Words>663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Skierczyńska</dc:creator>
  <cp:keywords/>
  <dc:description/>
  <cp:lastModifiedBy>Marzena Potępa</cp:lastModifiedBy>
  <cp:revision>17</cp:revision>
  <cp:lastPrinted>2026-10-20T05:38:00Z</cp:lastPrinted>
  <dcterms:created xsi:type="dcterms:W3CDTF">2026-07-24T09:04:00Z</dcterms:created>
  <dcterms:modified xsi:type="dcterms:W3CDTF">2026-10-20T05:40:00Z</dcterms:modified>
</cp:coreProperties>
</file>