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1FC57" w14:textId="47BE2F11" w:rsidR="00A544DA" w:rsidRPr="00EA5B3A" w:rsidRDefault="008F5D9E" w:rsidP="008F5D9E">
      <w:pPr>
        <w:pStyle w:val="Podpisobrazu0"/>
        <w:jc w:val="left"/>
        <w:rPr>
          <w:rStyle w:val="Podpisobrazu"/>
          <w:b/>
        </w:rPr>
      </w:pPr>
      <w:r w:rsidRPr="00EA5B3A">
        <w:rPr>
          <w:rStyle w:val="Podpisobrazu"/>
          <w:b/>
        </w:rPr>
        <w:t>Konkurs nr</w:t>
      </w:r>
      <w:r w:rsidR="00EA5B3A" w:rsidRPr="00EA5B3A">
        <w:rPr>
          <w:rStyle w:val="Podpisobrazu"/>
          <w:b/>
        </w:rPr>
        <w:t xml:space="preserve"> DZ.4240.6.2026</w:t>
      </w:r>
      <w:r w:rsidRPr="00EA5B3A">
        <w:rPr>
          <w:rStyle w:val="Podpisobrazu"/>
          <w:b/>
        </w:rPr>
        <w:tab/>
      </w:r>
      <w:r w:rsidR="00B67761">
        <w:rPr>
          <w:rStyle w:val="Podpisobrazu"/>
          <w:b/>
          <w:sz w:val="20"/>
          <w:szCs w:val="20"/>
        </w:rPr>
        <w:tab/>
      </w:r>
      <w:r w:rsidR="00B67761">
        <w:rPr>
          <w:rStyle w:val="Podpisobrazu"/>
          <w:b/>
          <w:sz w:val="20"/>
          <w:szCs w:val="20"/>
        </w:rPr>
        <w:tab/>
      </w:r>
      <w:r w:rsidR="00B67761">
        <w:rPr>
          <w:rStyle w:val="Podpisobrazu"/>
          <w:b/>
          <w:sz w:val="20"/>
          <w:szCs w:val="20"/>
        </w:rPr>
        <w:tab/>
      </w:r>
      <w:r w:rsidR="00B67761">
        <w:rPr>
          <w:rStyle w:val="Podpisobrazu"/>
          <w:b/>
          <w:sz w:val="20"/>
          <w:szCs w:val="20"/>
        </w:rPr>
        <w:tab/>
      </w:r>
      <w:r w:rsidR="00B67761">
        <w:rPr>
          <w:rStyle w:val="Podpisobrazu"/>
          <w:b/>
          <w:sz w:val="20"/>
          <w:szCs w:val="20"/>
        </w:rPr>
        <w:tab/>
      </w:r>
      <w:r w:rsidR="00B67761">
        <w:rPr>
          <w:rStyle w:val="Podpisobrazu"/>
          <w:b/>
          <w:sz w:val="20"/>
          <w:szCs w:val="20"/>
        </w:rPr>
        <w:tab/>
      </w:r>
      <w:r w:rsidR="00B67761">
        <w:rPr>
          <w:rStyle w:val="Podpisobrazu"/>
          <w:b/>
          <w:sz w:val="20"/>
          <w:szCs w:val="20"/>
        </w:rPr>
        <w:tab/>
      </w:r>
      <w:r w:rsidR="00B67761">
        <w:rPr>
          <w:rStyle w:val="Podpisobrazu"/>
          <w:b/>
          <w:sz w:val="20"/>
          <w:szCs w:val="20"/>
        </w:rPr>
        <w:tab/>
        <w:t xml:space="preserve">          </w:t>
      </w:r>
      <w:r w:rsidRPr="00EA5B3A">
        <w:rPr>
          <w:rStyle w:val="Podpisobrazu"/>
          <w:b/>
        </w:rPr>
        <w:t>Załącznik nr 3</w:t>
      </w:r>
    </w:p>
    <w:p w14:paraId="7B2DE365" w14:textId="77777777" w:rsidR="004F6BAB" w:rsidRDefault="004F6BAB" w:rsidP="00BC748B">
      <w:pPr>
        <w:pStyle w:val="Podpisobrazu0"/>
        <w:rPr>
          <w:rStyle w:val="Podpisobrazu"/>
          <w:b/>
          <w:sz w:val="20"/>
          <w:szCs w:val="20"/>
        </w:rPr>
      </w:pPr>
    </w:p>
    <w:p w14:paraId="1C139650" w14:textId="77777777" w:rsidR="00BC748B" w:rsidRDefault="00BC748B" w:rsidP="00BC748B">
      <w:pPr>
        <w:pStyle w:val="Podpisobrazu0"/>
        <w:rPr>
          <w:rStyle w:val="Podpisobrazu"/>
          <w:b/>
          <w:sz w:val="20"/>
          <w:szCs w:val="20"/>
        </w:rPr>
      </w:pPr>
    </w:p>
    <w:p w14:paraId="584E56BA" w14:textId="77777777" w:rsidR="006358F8" w:rsidRDefault="006358F8" w:rsidP="00BC748B">
      <w:pPr>
        <w:pStyle w:val="Podpisobrazu0"/>
        <w:rPr>
          <w:rStyle w:val="Podpisobrazu"/>
          <w:b/>
          <w:sz w:val="20"/>
          <w:szCs w:val="20"/>
        </w:rPr>
      </w:pPr>
    </w:p>
    <w:p w14:paraId="40AB74A3" w14:textId="77777777" w:rsidR="00C14954" w:rsidRDefault="000D2716" w:rsidP="00BC748B">
      <w:pPr>
        <w:pStyle w:val="Podpisobrazu0"/>
        <w:jc w:val="center"/>
        <w:rPr>
          <w:rStyle w:val="Teksttreci"/>
          <w:bCs w:val="0"/>
        </w:rPr>
      </w:pPr>
      <w:r w:rsidRPr="00BC748B">
        <w:rPr>
          <w:rStyle w:val="Teksttreci"/>
          <w:bCs w:val="0"/>
        </w:rPr>
        <w:t xml:space="preserve">WARUNKI KONKURSU OFERT </w:t>
      </w:r>
    </w:p>
    <w:p w14:paraId="67A7E6C8" w14:textId="77777777" w:rsidR="00C14954" w:rsidRDefault="00C14954" w:rsidP="00BC748B">
      <w:pPr>
        <w:pStyle w:val="Podpisobrazu0"/>
        <w:jc w:val="center"/>
        <w:rPr>
          <w:rStyle w:val="Teksttreci"/>
          <w:bCs w:val="0"/>
        </w:rPr>
      </w:pPr>
    </w:p>
    <w:p w14:paraId="49757789" w14:textId="673E8DA7" w:rsidR="00C14954" w:rsidRPr="00C14954" w:rsidRDefault="00C14954" w:rsidP="00BC748B">
      <w:pPr>
        <w:pStyle w:val="Podpisobrazu0"/>
        <w:jc w:val="center"/>
        <w:rPr>
          <w:rStyle w:val="Teksttreci"/>
          <w:b w:val="0"/>
        </w:rPr>
      </w:pPr>
      <w:r w:rsidRPr="00C14954">
        <w:rPr>
          <w:rStyle w:val="Teksttreci"/>
          <w:b w:val="0"/>
        </w:rPr>
        <w:t>§ 1</w:t>
      </w:r>
    </w:p>
    <w:p w14:paraId="1FE9126A" w14:textId="3F587C75" w:rsidR="000D2716" w:rsidRPr="00BC748B" w:rsidRDefault="000D2716" w:rsidP="00BC748B">
      <w:pPr>
        <w:pStyle w:val="Podpisobrazu0"/>
        <w:jc w:val="center"/>
        <w:rPr>
          <w:rStyle w:val="Teksttreci"/>
          <w:bCs w:val="0"/>
        </w:rPr>
      </w:pPr>
      <w:r w:rsidRPr="00BC748B">
        <w:rPr>
          <w:rStyle w:val="Teksttreci"/>
          <w:bCs w:val="0"/>
        </w:rPr>
        <w:t>OPIS PRZEDMIOTU ZAMÓWIENIA</w:t>
      </w:r>
    </w:p>
    <w:p w14:paraId="367A43AB" w14:textId="77777777" w:rsidR="00BC748B" w:rsidRPr="00BC748B" w:rsidRDefault="00BC748B" w:rsidP="00BC748B">
      <w:pPr>
        <w:pStyle w:val="Podpisobrazu0"/>
        <w:rPr>
          <w:b w:val="0"/>
          <w:sz w:val="20"/>
          <w:szCs w:val="20"/>
        </w:rPr>
      </w:pPr>
    </w:p>
    <w:p w14:paraId="0AB6E69D" w14:textId="25D4AF60" w:rsidR="00C14954" w:rsidRDefault="000D2716" w:rsidP="00C14954">
      <w:pPr>
        <w:pStyle w:val="Teksttreci0"/>
        <w:numPr>
          <w:ilvl w:val="0"/>
          <w:numId w:val="1"/>
        </w:numPr>
        <w:tabs>
          <w:tab w:val="left" w:pos="360"/>
        </w:tabs>
        <w:ind w:left="380" w:hanging="380"/>
        <w:jc w:val="both"/>
        <w:rPr>
          <w:rStyle w:val="Teksttreci"/>
        </w:rPr>
      </w:pPr>
      <w:r>
        <w:rPr>
          <w:rStyle w:val="Teksttreci"/>
        </w:rPr>
        <w:t xml:space="preserve">Przedmiotem konkursu jest udzielanie usług świadczeń zdrowotnych w zakresie </w:t>
      </w:r>
      <w:r w:rsidR="00B5322A">
        <w:rPr>
          <w:rStyle w:val="Teksttreci"/>
        </w:rPr>
        <w:t>leczenia stomatologicznego</w:t>
      </w:r>
    </w:p>
    <w:p w14:paraId="294BD3CE" w14:textId="77777777" w:rsidR="00C14954" w:rsidRDefault="00C14954" w:rsidP="00C14954">
      <w:pPr>
        <w:pStyle w:val="Teksttreci0"/>
        <w:tabs>
          <w:tab w:val="left" w:pos="360"/>
        </w:tabs>
        <w:ind w:left="380"/>
        <w:jc w:val="both"/>
        <w:rPr>
          <w:rStyle w:val="Teksttreci"/>
        </w:rPr>
      </w:pPr>
    </w:p>
    <w:p w14:paraId="27023EDB" w14:textId="237EBAE4" w:rsidR="00B85244" w:rsidRDefault="00C14954" w:rsidP="00C14954">
      <w:pPr>
        <w:pStyle w:val="Teksttreci0"/>
        <w:tabs>
          <w:tab w:val="left" w:pos="360"/>
        </w:tabs>
        <w:ind w:left="380"/>
        <w:rPr>
          <w:rStyle w:val="Teksttreci"/>
        </w:rPr>
      </w:pP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  <w:t>§ 2</w:t>
      </w:r>
    </w:p>
    <w:p w14:paraId="48EF1225" w14:textId="4E6BF035" w:rsidR="00B85244" w:rsidRDefault="00B85244" w:rsidP="00B85244">
      <w:pPr>
        <w:pStyle w:val="Teksttreci0"/>
        <w:tabs>
          <w:tab w:val="left" w:pos="360"/>
        </w:tabs>
        <w:jc w:val="center"/>
        <w:rPr>
          <w:rStyle w:val="Teksttreci"/>
          <w:b/>
          <w:bCs/>
        </w:rPr>
      </w:pPr>
      <w:r w:rsidRPr="00B85244">
        <w:rPr>
          <w:rStyle w:val="Teksttreci"/>
          <w:b/>
          <w:bCs/>
        </w:rPr>
        <w:t>PRZEPISY OGÓLNE</w:t>
      </w:r>
    </w:p>
    <w:p w14:paraId="5DC8F5B2" w14:textId="77777777" w:rsidR="00B85244" w:rsidRDefault="00B85244" w:rsidP="00B85244">
      <w:pPr>
        <w:pStyle w:val="Teksttreci0"/>
        <w:tabs>
          <w:tab w:val="left" w:pos="360"/>
        </w:tabs>
        <w:jc w:val="center"/>
        <w:rPr>
          <w:rStyle w:val="Teksttreci"/>
          <w:b/>
          <w:bCs/>
        </w:rPr>
      </w:pPr>
    </w:p>
    <w:p w14:paraId="487AB006" w14:textId="622E053E" w:rsidR="00B85244" w:rsidRDefault="00E777DE" w:rsidP="00EA5B3A">
      <w:pPr>
        <w:pStyle w:val="Teksttreci0"/>
        <w:tabs>
          <w:tab w:val="left" w:pos="360"/>
        </w:tabs>
        <w:jc w:val="both"/>
      </w:pPr>
      <w:r>
        <w:t>1</w:t>
      </w:r>
      <w:r w:rsidR="00B85244" w:rsidRPr="00B85244">
        <w:t>.</w:t>
      </w:r>
      <w:r w:rsidR="00B85244">
        <w:tab/>
        <w:t>Postępowanie konkursowe prowadzone jest w oparciu o przepisy ustawy z dnia 15 kwietnia 2011 r. o działalności leczniczej (</w:t>
      </w:r>
      <w:proofErr w:type="spellStart"/>
      <w:r w:rsidR="00B85244">
        <w:t>t.j</w:t>
      </w:r>
      <w:proofErr w:type="spellEnd"/>
      <w:r w:rsidR="00B85244">
        <w:t>. Dz.U. 2026 poz. 156 z późn.zm.) oraz ustawy z dnia 27 sierpnia 2004 r. o świadczeniach opieki zdrowotnej finansowanych ze środków publicznych (</w:t>
      </w:r>
      <w:proofErr w:type="spellStart"/>
      <w:r w:rsidR="00B85244">
        <w:t>t.j</w:t>
      </w:r>
      <w:proofErr w:type="spellEnd"/>
      <w:r w:rsidR="00B85244">
        <w:t>. Dz.U. 2025 poz. 1461 z późn.zm).</w:t>
      </w:r>
    </w:p>
    <w:p w14:paraId="1A385483" w14:textId="77777777" w:rsidR="00C14954" w:rsidRDefault="00C14954" w:rsidP="00B85244">
      <w:pPr>
        <w:pStyle w:val="Teksttreci0"/>
        <w:tabs>
          <w:tab w:val="left" w:pos="360"/>
        </w:tabs>
      </w:pPr>
    </w:p>
    <w:p w14:paraId="76D7301A" w14:textId="04D0EE78" w:rsidR="00B85244" w:rsidRDefault="00C14954" w:rsidP="00B85244">
      <w:pPr>
        <w:pStyle w:val="Teksttreci0"/>
        <w:tabs>
          <w:tab w:val="left" w:pos="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§ 3</w:t>
      </w:r>
    </w:p>
    <w:p w14:paraId="6CF6D24B" w14:textId="2287245A" w:rsidR="00B85244" w:rsidRDefault="00B85244" w:rsidP="00B85244">
      <w:pPr>
        <w:pStyle w:val="Teksttreci0"/>
        <w:tabs>
          <w:tab w:val="left" w:pos="360"/>
        </w:tabs>
        <w:jc w:val="center"/>
        <w:rPr>
          <w:b/>
          <w:bCs/>
        </w:rPr>
      </w:pPr>
      <w:r>
        <w:rPr>
          <w:b/>
          <w:bCs/>
        </w:rPr>
        <w:t>DEFINICJE</w:t>
      </w:r>
    </w:p>
    <w:p w14:paraId="60A50197" w14:textId="77777777" w:rsidR="00B73BD1" w:rsidRDefault="00B73BD1" w:rsidP="00B85244">
      <w:pPr>
        <w:pStyle w:val="Teksttreci0"/>
        <w:tabs>
          <w:tab w:val="left" w:pos="360"/>
        </w:tabs>
        <w:jc w:val="center"/>
        <w:rPr>
          <w:b/>
          <w:bCs/>
        </w:rPr>
      </w:pPr>
    </w:p>
    <w:p w14:paraId="31348E03" w14:textId="066D812B" w:rsidR="00B73BD1" w:rsidRDefault="00E777DE" w:rsidP="00B73BD1">
      <w:pPr>
        <w:pStyle w:val="Teksttreci0"/>
        <w:tabs>
          <w:tab w:val="left" w:pos="360"/>
        </w:tabs>
      </w:pPr>
      <w:r>
        <w:t>1</w:t>
      </w:r>
      <w:r w:rsidR="00B73BD1">
        <w:t>.</w:t>
      </w:r>
      <w:r w:rsidR="00B73BD1">
        <w:tab/>
        <w:t>Użyte określenia w postępowaniu konkursowym oznaczają:</w:t>
      </w:r>
    </w:p>
    <w:p w14:paraId="4C45DC89" w14:textId="47BF41C0" w:rsidR="00B73BD1" w:rsidRDefault="00B73BD1" w:rsidP="00B73BD1">
      <w:pPr>
        <w:pStyle w:val="Teksttreci0"/>
        <w:numPr>
          <w:ilvl w:val="0"/>
          <w:numId w:val="9"/>
        </w:numPr>
        <w:tabs>
          <w:tab w:val="left" w:pos="360"/>
        </w:tabs>
        <w:jc w:val="both"/>
      </w:pPr>
      <w:r>
        <w:t>Wykonawca –</w:t>
      </w:r>
      <w:r w:rsidR="00670E75">
        <w:t xml:space="preserve"> „Przyjmujący Zamówienia” rozumie</w:t>
      </w:r>
      <w:r>
        <w:t xml:space="preserve"> się przez to wyłonionego w konkursie Oferent</w:t>
      </w:r>
      <w:r w:rsidR="00670E75">
        <w:t>a</w:t>
      </w:r>
      <w:r>
        <w:t xml:space="preserve">, który podpisał </w:t>
      </w:r>
      <w:r w:rsidR="00670E75">
        <w:t>u</w:t>
      </w:r>
      <w:r>
        <w:t>mowę z Zamawiającym o realizację świadczeń będących przedmiotem konkursu;</w:t>
      </w:r>
    </w:p>
    <w:p w14:paraId="005D29A8" w14:textId="4107E6B1" w:rsidR="00B73BD1" w:rsidRDefault="00B73BD1" w:rsidP="00B73BD1">
      <w:pPr>
        <w:pStyle w:val="Teksttreci0"/>
        <w:numPr>
          <w:ilvl w:val="0"/>
          <w:numId w:val="9"/>
        </w:numPr>
        <w:tabs>
          <w:tab w:val="left" w:pos="360"/>
        </w:tabs>
        <w:jc w:val="both"/>
      </w:pPr>
      <w:r>
        <w:t>Zamawiający –</w:t>
      </w:r>
      <w:r w:rsidR="00670E75">
        <w:t xml:space="preserve"> „Udzielający Zamówienia”</w:t>
      </w:r>
      <w:r>
        <w:t xml:space="preserve"> rozumie się przez to Krakowski Szpital Specjalistyczny im. św. Jana Pawła II</w:t>
      </w:r>
      <w:r w:rsidR="00670E75">
        <w:t>;</w:t>
      </w:r>
    </w:p>
    <w:p w14:paraId="0F2E74F2" w14:textId="77777777" w:rsidR="00670E75" w:rsidRDefault="00670E75" w:rsidP="00B73BD1">
      <w:pPr>
        <w:pStyle w:val="Teksttreci0"/>
        <w:numPr>
          <w:ilvl w:val="0"/>
          <w:numId w:val="9"/>
        </w:numPr>
        <w:tabs>
          <w:tab w:val="left" w:pos="360"/>
        </w:tabs>
      </w:pPr>
      <w:r>
        <w:t>Przedmiot Konkursu – usługi świadczeń zdrowotnych na które ogłoszono konkurs;</w:t>
      </w:r>
    </w:p>
    <w:p w14:paraId="607598EB" w14:textId="5573B0FE" w:rsidR="00670E75" w:rsidRDefault="00670E75" w:rsidP="00B73BD1">
      <w:pPr>
        <w:pStyle w:val="Teksttreci0"/>
        <w:numPr>
          <w:ilvl w:val="0"/>
          <w:numId w:val="9"/>
        </w:numPr>
        <w:tabs>
          <w:tab w:val="left" w:pos="360"/>
        </w:tabs>
      </w:pPr>
      <w:r>
        <w:t>Umowa – rozumie się przez to Wzór „Umowa o udzielanie świadczeń zdrowotnych w zakresie leczenia stomatologicznego”</w:t>
      </w:r>
      <w:r w:rsidR="001032F6">
        <w:t xml:space="preserve"> wraz z załącznikami przygotowany przez Zamawiającego, stanowiący Załącznik nr 5 do Regulaminu; </w:t>
      </w:r>
    </w:p>
    <w:p w14:paraId="2AB9CAF3" w14:textId="5424E296" w:rsidR="001032F6" w:rsidRDefault="00670E75" w:rsidP="00B73BD1">
      <w:pPr>
        <w:pStyle w:val="Teksttreci0"/>
        <w:numPr>
          <w:ilvl w:val="0"/>
          <w:numId w:val="9"/>
        </w:numPr>
        <w:tabs>
          <w:tab w:val="left" w:pos="360"/>
        </w:tabs>
      </w:pPr>
      <w:r>
        <w:t>Płatniku</w:t>
      </w:r>
      <w:r w:rsidR="001032F6">
        <w:t xml:space="preserve"> –</w:t>
      </w:r>
      <w:r>
        <w:t xml:space="preserve"> należy przez to rozumieć Narodowy Fundusz Zdrowia </w:t>
      </w:r>
      <w:r w:rsidR="001032F6">
        <w:t xml:space="preserve">lub inny pomiot finansujący świadczenia zdrowotne ze środków publicznych; </w:t>
      </w:r>
    </w:p>
    <w:p w14:paraId="481F1B88" w14:textId="77777777" w:rsidR="001032F6" w:rsidRDefault="001032F6" w:rsidP="001032F6">
      <w:pPr>
        <w:pStyle w:val="Teksttreci0"/>
        <w:numPr>
          <w:ilvl w:val="0"/>
          <w:numId w:val="9"/>
        </w:numPr>
        <w:tabs>
          <w:tab w:val="left" w:pos="360"/>
        </w:tabs>
        <w:jc w:val="both"/>
      </w:pPr>
      <w:r>
        <w:t>Dzień roboczy – dzień od poniedziałku do piątku, z wyjątkiem dni ustawowo wolnych od pracy w rozumieniu ustawy z dnia 18 stycznia 1951 r. o dniach wolnych od pracy;</w:t>
      </w:r>
    </w:p>
    <w:p w14:paraId="0A7DBB5A" w14:textId="5259E234" w:rsidR="00B73BD1" w:rsidRDefault="00670E75" w:rsidP="001032F6">
      <w:pPr>
        <w:pStyle w:val="Teksttreci0"/>
        <w:tabs>
          <w:tab w:val="left" w:pos="360"/>
        </w:tabs>
      </w:pPr>
      <w:r>
        <w:t xml:space="preserve">  </w:t>
      </w:r>
    </w:p>
    <w:p w14:paraId="26BFE2D6" w14:textId="25BE082F" w:rsidR="001032F6" w:rsidRDefault="00C14954" w:rsidP="001032F6">
      <w:pPr>
        <w:pStyle w:val="Teksttreci0"/>
        <w:tabs>
          <w:tab w:val="left" w:pos="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§ 4</w:t>
      </w:r>
    </w:p>
    <w:p w14:paraId="586BE739" w14:textId="1EB6349C" w:rsidR="001032F6" w:rsidRDefault="001032F6" w:rsidP="001032F6">
      <w:pPr>
        <w:pStyle w:val="Teksttreci0"/>
        <w:tabs>
          <w:tab w:val="left" w:pos="360"/>
        </w:tabs>
        <w:jc w:val="center"/>
        <w:rPr>
          <w:b/>
          <w:bCs/>
        </w:rPr>
      </w:pPr>
      <w:r w:rsidRPr="001032F6">
        <w:rPr>
          <w:b/>
          <w:bCs/>
        </w:rPr>
        <w:t>ZAKRES KONKURSU</w:t>
      </w:r>
    </w:p>
    <w:p w14:paraId="3F989B7A" w14:textId="77777777" w:rsidR="001032F6" w:rsidRDefault="001032F6" w:rsidP="001032F6">
      <w:pPr>
        <w:pStyle w:val="Teksttreci0"/>
        <w:tabs>
          <w:tab w:val="left" w:pos="360"/>
        </w:tabs>
        <w:jc w:val="center"/>
        <w:rPr>
          <w:b/>
          <w:bCs/>
        </w:rPr>
      </w:pPr>
    </w:p>
    <w:p w14:paraId="4F36C364" w14:textId="6B3BD071" w:rsidR="006C401A" w:rsidRDefault="00E777DE" w:rsidP="001032F6">
      <w:pPr>
        <w:pStyle w:val="Teksttreci0"/>
        <w:tabs>
          <w:tab w:val="left" w:pos="360"/>
        </w:tabs>
        <w:jc w:val="both"/>
        <w:rPr>
          <w:b/>
          <w:bCs/>
          <w:color w:val="EE0000"/>
        </w:rPr>
      </w:pPr>
      <w:r>
        <w:t>1</w:t>
      </w:r>
      <w:r w:rsidR="001032F6" w:rsidRPr="001032F6">
        <w:t>.</w:t>
      </w:r>
      <w:r w:rsidR="001032F6">
        <w:tab/>
        <w:t>Przedmiotem zamówienia konkursowego jest udzielanie świadczeń zdrowotnych w zakresie: leczenia stomatologicznego określonego szczegółowo w załączniku nr</w:t>
      </w:r>
      <w:r w:rsidR="001032F6" w:rsidRPr="00636EE0">
        <w:rPr>
          <w:color w:val="000000" w:themeColor="text1"/>
        </w:rPr>
        <w:t xml:space="preserve"> </w:t>
      </w:r>
      <w:r w:rsidR="00636EE0" w:rsidRPr="00636EE0">
        <w:rPr>
          <w:color w:val="000000" w:themeColor="text1"/>
        </w:rPr>
        <w:t>4</w:t>
      </w:r>
      <w:r w:rsidR="00636EE0">
        <w:rPr>
          <w:color w:val="000000" w:themeColor="text1"/>
        </w:rPr>
        <w:t>.</w:t>
      </w:r>
    </w:p>
    <w:p w14:paraId="02A5BDC9" w14:textId="77777777" w:rsidR="006C401A" w:rsidRDefault="006C401A" w:rsidP="001032F6">
      <w:pPr>
        <w:pStyle w:val="Teksttreci0"/>
        <w:tabs>
          <w:tab w:val="left" w:pos="360"/>
        </w:tabs>
        <w:jc w:val="both"/>
        <w:rPr>
          <w:b/>
          <w:bCs/>
          <w:color w:val="EE0000"/>
        </w:rPr>
      </w:pPr>
      <w:r>
        <w:rPr>
          <w:b/>
          <w:bCs/>
          <w:color w:val="EE0000"/>
        </w:rPr>
        <w:tab/>
      </w:r>
    </w:p>
    <w:p w14:paraId="29555247" w14:textId="2E1381BB" w:rsidR="006C401A" w:rsidRDefault="00E777DE" w:rsidP="001032F6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 w:rsidRPr="00E777DE">
        <w:t>2.</w:t>
      </w:r>
      <w:r>
        <w:rPr>
          <w:b/>
          <w:bCs/>
          <w:color w:val="EE0000"/>
        </w:rPr>
        <w:tab/>
      </w:r>
      <w:r w:rsidR="006C401A">
        <w:rPr>
          <w:color w:val="000000" w:themeColor="text1"/>
        </w:rPr>
        <w:t>Zamawiający nie dopuszcza składania ofert częściowych.</w:t>
      </w:r>
    </w:p>
    <w:p w14:paraId="4D04629B" w14:textId="77777777" w:rsidR="006C401A" w:rsidRDefault="006C401A" w:rsidP="001032F6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6793FBE7" w14:textId="2539A174" w:rsidR="006C401A" w:rsidRDefault="00E777DE" w:rsidP="001032F6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6C401A">
        <w:rPr>
          <w:color w:val="000000" w:themeColor="text1"/>
        </w:rPr>
        <w:t>.</w:t>
      </w:r>
      <w:r w:rsidR="006C401A">
        <w:rPr>
          <w:color w:val="000000" w:themeColor="text1"/>
        </w:rPr>
        <w:tab/>
        <w:t xml:space="preserve">W ramach zawartej umowy Wykonawca udzielał będzie, na zlecenie Zamawiającego, świadczeń stomatologicznych wymienionych w formularzy cenowym (załącznik nr </w:t>
      </w:r>
      <w:r w:rsidR="00636EE0">
        <w:rPr>
          <w:color w:val="000000" w:themeColor="text1"/>
        </w:rPr>
        <w:t>4</w:t>
      </w:r>
      <w:r w:rsidR="006C401A">
        <w:rPr>
          <w:color w:val="000000" w:themeColor="text1"/>
        </w:rPr>
        <w:t>). Świadczenia udzielane będą w jednostkach Wykonawcy oraz jednostkach Zamawiającego (w przypadku, gdy np. stan zdrowia pacjenta uniemożliwia transport do siedziby Wykonawcy).</w:t>
      </w:r>
    </w:p>
    <w:p w14:paraId="632EC881" w14:textId="77777777" w:rsidR="006C401A" w:rsidRDefault="006C401A" w:rsidP="001032F6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68F4E8F3" w14:textId="537A2FFB" w:rsidR="00DF1197" w:rsidRDefault="00E777DE" w:rsidP="001032F6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6C401A">
        <w:rPr>
          <w:color w:val="000000" w:themeColor="text1"/>
        </w:rPr>
        <w:t>.</w:t>
      </w:r>
      <w:r w:rsidR="006C401A">
        <w:rPr>
          <w:color w:val="000000" w:themeColor="text1"/>
        </w:rPr>
        <w:tab/>
        <w:t xml:space="preserve">Oferta może być złożona tylko przez podmiot wykonujący działalność leczniczą, który posiada personel, doświadczenia i wiedzę oraz odpowiednie warunki </w:t>
      </w:r>
      <w:r w:rsidR="00DF1197">
        <w:rPr>
          <w:color w:val="000000" w:themeColor="text1"/>
        </w:rPr>
        <w:t>finansowe, pozwalające mu na wykonywanie dla Zamawiającego usługi w zakresie opisanym w niniejszych szczegółowych warunkach oraz zgodnie z warunkami podpisanej umowy.</w:t>
      </w:r>
    </w:p>
    <w:p w14:paraId="2C27E7A0" w14:textId="77777777" w:rsidR="006E5E16" w:rsidRDefault="006E5E16" w:rsidP="001032F6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479B0A01" w14:textId="1D8E84F2" w:rsidR="00C14954" w:rsidRDefault="006E5E16" w:rsidP="001032F6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§ 5</w:t>
      </w:r>
    </w:p>
    <w:p w14:paraId="529DC457" w14:textId="7B04C2B2" w:rsidR="001032F6" w:rsidRDefault="00DF1197" w:rsidP="00DF1197">
      <w:pPr>
        <w:pStyle w:val="Teksttreci0"/>
        <w:tabs>
          <w:tab w:val="left" w:pos="360"/>
        </w:tabs>
        <w:jc w:val="center"/>
        <w:rPr>
          <w:b/>
          <w:bCs/>
          <w:color w:val="000000" w:themeColor="text1"/>
        </w:rPr>
      </w:pPr>
      <w:r w:rsidRPr="00DF1197">
        <w:rPr>
          <w:b/>
          <w:bCs/>
          <w:color w:val="000000" w:themeColor="text1"/>
        </w:rPr>
        <w:t>WYMAGANIA STAWIANE OFERENTOM</w:t>
      </w:r>
    </w:p>
    <w:p w14:paraId="32A31528" w14:textId="77777777" w:rsidR="00DF1197" w:rsidRDefault="00DF1197" w:rsidP="00DF1197">
      <w:pPr>
        <w:pStyle w:val="Teksttreci0"/>
        <w:tabs>
          <w:tab w:val="left" w:pos="360"/>
        </w:tabs>
        <w:jc w:val="center"/>
        <w:rPr>
          <w:b/>
          <w:bCs/>
          <w:color w:val="000000" w:themeColor="text1"/>
        </w:rPr>
      </w:pPr>
    </w:p>
    <w:p w14:paraId="225458D6" w14:textId="62ACE94D" w:rsidR="00DF1197" w:rsidRDefault="00E777DE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DF1197" w:rsidRPr="00DF1197">
        <w:rPr>
          <w:color w:val="000000" w:themeColor="text1"/>
        </w:rPr>
        <w:t>.</w:t>
      </w:r>
      <w:r w:rsidR="00DF1197">
        <w:rPr>
          <w:color w:val="000000" w:themeColor="text1"/>
        </w:rPr>
        <w:tab/>
        <w:t>Świadczenia zdrowotne będą udzielane w dni robocze, po uprzednim uzgodnieniu terminu drogą telefoniczną lub e-mailową, przy czym termin wykonania świadczenia zdrowotnego nie może być dłuższy niż 3 dni od dnia zlecenia wykonania świadczenia przez Zamawiającego.</w:t>
      </w:r>
    </w:p>
    <w:p w14:paraId="1317DE5C" w14:textId="77777777" w:rsidR="00DF1197" w:rsidRDefault="00DF1197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4928D1A5" w14:textId="0D02E866" w:rsidR="0041728C" w:rsidRDefault="00E777DE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DF1197">
        <w:rPr>
          <w:color w:val="000000" w:themeColor="text1"/>
        </w:rPr>
        <w:t>.</w:t>
      </w:r>
      <w:r w:rsidR="001646A2">
        <w:rPr>
          <w:color w:val="000000" w:themeColor="text1"/>
        </w:rPr>
        <w:tab/>
      </w:r>
      <w:r w:rsidR="0041728C">
        <w:rPr>
          <w:color w:val="000000" w:themeColor="text1"/>
        </w:rPr>
        <w:t>Świadczenia zdrowotne będą udzielane rzetelnie w oparciu o wykorzystanie pełnej wiedzy, umiejętności medycznych oraz postępu w tym zakresie, poprzez znajomość oraz przestrzeganie praw pacjenta.</w:t>
      </w:r>
    </w:p>
    <w:p w14:paraId="0F7D7900" w14:textId="77777777" w:rsidR="0041728C" w:rsidRDefault="0041728C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4B0A95CD" w14:textId="1074C4E2" w:rsidR="00D07247" w:rsidRDefault="00E777DE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41728C">
        <w:rPr>
          <w:color w:val="000000" w:themeColor="text1"/>
        </w:rPr>
        <w:t>.</w:t>
      </w:r>
      <w:r w:rsidR="0041728C">
        <w:rPr>
          <w:color w:val="000000" w:themeColor="text1"/>
        </w:rPr>
        <w:tab/>
      </w:r>
      <w:r w:rsidR="00D07247">
        <w:rPr>
          <w:color w:val="000000" w:themeColor="text1"/>
        </w:rPr>
        <w:t>Z</w:t>
      </w:r>
      <w:r w:rsidR="0041728C">
        <w:rPr>
          <w:color w:val="000000" w:themeColor="text1"/>
        </w:rPr>
        <w:t>amawiający</w:t>
      </w:r>
      <w:r w:rsidR="00D07247">
        <w:rPr>
          <w:color w:val="000000" w:themeColor="text1"/>
        </w:rPr>
        <w:t xml:space="preserve"> wymaga, aby udzielane świadczenia zdrowotne prowadzone były według aktualnej i systematycznej dokumentacji medycznej pacjentów zgodnie ze standardami prowadzenia dokumentacji obowiązującymi u Wykonującego w oparciu o obowiązujące przepisy (Rozporządzenia Ministra Zdrowia oraz zarządzenia Prezesa NFZ). </w:t>
      </w:r>
    </w:p>
    <w:p w14:paraId="566D66CE" w14:textId="77777777" w:rsidR="00D07247" w:rsidRDefault="00D07247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7B85086A" w14:textId="68874700" w:rsidR="00D07247" w:rsidRDefault="00E777DE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D07247">
        <w:rPr>
          <w:color w:val="000000" w:themeColor="text1"/>
        </w:rPr>
        <w:t>.</w:t>
      </w:r>
      <w:r w:rsidR="00D07247">
        <w:rPr>
          <w:color w:val="000000" w:themeColor="text1"/>
        </w:rPr>
        <w:tab/>
        <w:t>Zamawiający wymaga, aby świadczenia udzielane były w sposób ciągły, kompleksowo przy zapewnieniu odpowiedniej dostępności i jakości udzielanych świadczeń.</w:t>
      </w:r>
    </w:p>
    <w:p w14:paraId="65F577A9" w14:textId="77777777" w:rsidR="00D07247" w:rsidRDefault="00D07247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390B2EFA" w14:textId="08C84042" w:rsidR="00D7463B" w:rsidRDefault="00E777DE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D07247">
        <w:rPr>
          <w:color w:val="000000" w:themeColor="text1"/>
        </w:rPr>
        <w:t>.</w:t>
      </w:r>
      <w:r w:rsidR="00D07247">
        <w:rPr>
          <w:color w:val="000000" w:themeColor="text1"/>
        </w:rPr>
        <w:tab/>
        <w:t>Wykonawca zobowiązuje się do poddania kontroli przez Narodowy Fundusz Zdrowia na zasadach określonych w ustawie</w:t>
      </w:r>
      <w:r w:rsidR="00D7463B">
        <w:rPr>
          <w:color w:val="000000" w:themeColor="text1"/>
        </w:rPr>
        <w:t xml:space="preserve"> z dnia 27 sierpnia 2004 r.</w:t>
      </w:r>
      <w:r w:rsidR="00D07247">
        <w:rPr>
          <w:color w:val="000000" w:themeColor="text1"/>
        </w:rPr>
        <w:t xml:space="preserve"> o świadczeniach opieki zdrowotnej finansowanych ze środków publicznych (</w:t>
      </w:r>
      <w:proofErr w:type="spellStart"/>
      <w:r w:rsidR="00D07247">
        <w:rPr>
          <w:color w:val="000000" w:themeColor="text1"/>
        </w:rPr>
        <w:t>t.j</w:t>
      </w:r>
      <w:proofErr w:type="spellEnd"/>
      <w:r w:rsidR="00D07247">
        <w:rPr>
          <w:color w:val="000000" w:themeColor="text1"/>
        </w:rPr>
        <w:t>. Dz.U. 2025 poz. 1461</w:t>
      </w:r>
      <w:r w:rsidR="00D7463B">
        <w:rPr>
          <w:color w:val="000000" w:themeColor="text1"/>
        </w:rPr>
        <w:t xml:space="preserve">) w zakresie przedmiotowych świadczeń medycznych. </w:t>
      </w:r>
    </w:p>
    <w:p w14:paraId="52CABEE4" w14:textId="77777777" w:rsidR="00D7463B" w:rsidRDefault="00D7463B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320415F8" w14:textId="091F67BA" w:rsidR="00D7463B" w:rsidRDefault="00E777DE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6</w:t>
      </w:r>
      <w:r w:rsidR="00D7463B">
        <w:rPr>
          <w:color w:val="000000" w:themeColor="text1"/>
        </w:rPr>
        <w:t>.</w:t>
      </w:r>
      <w:r w:rsidR="00D7463B">
        <w:rPr>
          <w:color w:val="000000" w:themeColor="text1"/>
        </w:rPr>
        <w:tab/>
        <w:t>Rzeczywista ilość świadczeń uzależniona będzie od bieżących potrzeb Zamawiającego.</w:t>
      </w:r>
    </w:p>
    <w:p w14:paraId="7D9E5658" w14:textId="77777777" w:rsidR="00671E2E" w:rsidRDefault="00671E2E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08105987" w14:textId="0D755720" w:rsidR="00671E2E" w:rsidRDefault="006E5E16" w:rsidP="00DF1197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§ 6</w:t>
      </w:r>
    </w:p>
    <w:p w14:paraId="270A3616" w14:textId="76D052B9" w:rsidR="00671E2E" w:rsidRDefault="00671E2E" w:rsidP="00671E2E">
      <w:pPr>
        <w:pStyle w:val="Teksttreci0"/>
        <w:tabs>
          <w:tab w:val="left" w:pos="360"/>
        </w:tabs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OFERTA</w:t>
      </w:r>
      <w:r w:rsidR="00C14954">
        <w:rPr>
          <w:b/>
          <w:bCs/>
          <w:color w:val="000000" w:themeColor="text1"/>
        </w:rPr>
        <w:t>-WYMAGANIA</w:t>
      </w:r>
    </w:p>
    <w:p w14:paraId="301F15C5" w14:textId="77777777" w:rsidR="00671E2E" w:rsidRDefault="00671E2E" w:rsidP="00671E2E">
      <w:pPr>
        <w:pStyle w:val="Teksttreci0"/>
        <w:tabs>
          <w:tab w:val="left" w:pos="360"/>
        </w:tabs>
        <w:jc w:val="center"/>
        <w:rPr>
          <w:b/>
          <w:bCs/>
          <w:color w:val="000000" w:themeColor="text1"/>
        </w:rPr>
      </w:pPr>
    </w:p>
    <w:p w14:paraId="2A71FCB8" w14:textId="7E38C879" w:rsidR="00671E2E" w:rsidRDefault="00671E2E" w:rsidP="00671E2E">
      <w:pPr>
        <w:pStyle w:val="Teksttreci0"/>
        <w:tabs>
          <w:tab w:val="left" w:pos="360"/>
        </w:tabs>
        <w:rPr>
          <w:color w:val="000000" w:themeColor="text1"/>
        </w:rPr>
      </w:pPr>
      <w:r w:rsidRPr="00671E2E">
        <w:rPr>
          <w:color w:val="000000" w:themeColor="text1"/>
        </w:rPr>
        <w:t>1.</w:t>
      </w:r>
      <w:r w:rsidRPr="00671E2E">
        <w:rPr>
          <w:color w:val="000000" w:themeColor="text1"/>
        </w:rPr>
        <w:tab/>
      </w:r>
      <w:r w:rsidR="00C16A82">
        <w:rPr>
          <w:color w:val="000000" w:themeColor="text1"/>
        </w:rPr>
        <w:t>Ofertę należy składać ze</w:t>
      </w:r>
      <w:r w:rsidR="00207CBA">
        <w:rPr>
          <w:color w:val="000000" w:themeColor="text1"/>
        </w:rPr>
        <w:t xml:space="preserve"> szczególną dbałością o jej kompletność</w:t>
      </w:r>
    </w:p>
    <w:p w14:paraId="425940CF" w14:textId="77777777" w:rsidR="00207CBA" w:rsidRDefault="00207CBA" w:rsidP="00671E2E">
      <w:pPr>
        <w:pStyle w:val="Teksttreci0"/>
        <w:tabs>
          <w:tab w:val="left" w:pos="360"/>
        </w:tabs>
        <w:rPr>
          <w:color w:val="000000" w:themeColor="text1"/>
        </w:rPr>
      </w:pPr>
    </w:p>
    <w:p w14:paraId="4F559F20" w14:textId="4B895006" w:rsidR="00207CBA" w:rsidRDefault="00207CBA" w:rsidP="00207CBA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2.</w:t>
      </w:r>
      <w:r>
        <w:rPr>
          <w:color w:val="000000" w:themeColor="text1"/>
        </w:rPr>
        <w:tab/>
      </w:r>
      <w:r w:rsidR="00E777DE">
        <w:rPr>
          <w:color w:val="000000" w:themeColor="text1"/>
        </w:rPr>
        <w:t>W</w:t>
      </w:r>
      <w:r>
        <w:rPr>
          <w:color w:val="000000" w:themeColor="text1"/>
        </w:rPr>
        <w:t xml:space="preserve"> celu prawidłowego przygotowania i złożenia oferty Oferent powinien zapoznać się ze wszystkimi informacjami zawartymi w ogłoszeniu, regulaminie i załącznikach.  </w:t>
      </w:r>
    </w:p>
    <w:p w14:paraId="3B48BED6" w14:textId="77777777" w:rsidR="00207CBA" w:rsidRDefault="00207CBA" w:rsidP="00207CBA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289FA875" w14:textId="4D692684" w:rsidR="00207CBA" w:rsidRDefault="00207CBA" w:rsidP="00207CBA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3.</w:t>
      </w:r>
      <w:r>
        <w:rPr>
          <w:color w:val="000000" w:themeColor="text1"/>
        </w:rPr>
        <w:tab/>
        <w:t>Oferent może złożyć tylko jedną ofertę.</w:t>
      </w:r>
    </w:p>
    <w:p w14:paraId="139F0CDB" w14:textId="77777777" w:rsidR="00207CBA" w:rsidRDefault="00207CBA" w:rsidP="00207CBA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06A42A54" w14:textId="6AADB2C7" w:rsidR="00207CBA" w:rsidRDefault="00207CBA" w:rsidP="00207CBA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4.</w:t>
      </w:r>
      <w:r>
        <w:rPr>
          <w:color w:val="000000" w:themeColor="text1"/>
        </w:rPr>
        <w:tab/>
        <w:t>Oferenci składają oferty na formularzach będących załącznikami do Regulaminu oraz przekładają następujące dokumenty:</w:t>
      </w:r>
    </w:p>
    <w:p w14:paraId="10C2CCB2" w14:textId="24403618" w:rsidR="00207CBA" w:rsidRDefault="008F5D9E" w:rsidP="00207CBA">
      <w:pPr>
        <w:pStyle w:val="Teksttreci0"/>
        <w:numPr>
          <w:ilvl w:val="0"/>
          <w:numId w:val="11"/>
        </w:numPr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p</w:t>
      </w:r>
      <w:r w:rsidR="00207CBA">
        <w:rPr>
          <w:color w:val="000000" w:themeColor="text1"/>
        </w:rPr>
        <w:t>olisę lub oświadczenie, że najpóźniej w chwili rozpoczęcia świadczenia usługi Wykonawca będzie ubezpieczony od odpowiedzialności cywilnej, zgodnie z art. 25 ust. 1 o działalności leczniczej,</w:t>
      </w:r>
    </w:p>
    <w:p w14:paraId="2232C7E9" w14:textId="0778A4D6" w:rsidR="00207CBA" w:rsidRDefault="008F5D9E" w:rsidP="00207CBA">
      <w:pPr>
        <w:pStyle w:val="Teksttreci0"/>
        <w:numPr>
          <w:ilvl w:val="0"/>
          <w:numId w:val="11"/>
        </w:numPr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o</w:t>
      </w:r>
      <w:r w:rsidR="00207CBA">
        <w:rPr>
          <w:color w:val="000000" w:themeColor="text1"/>
        </w:rPr>
        <w:t>ryginał pełnomocnictwa (jeżeli ofertę podpisuje pełnomocnik),</w:t>
      </w:r>
    </w:p>
    <w:p w14:paraId="467A6A35" w14:textId="77777777" w:rsidR="008F5D9E" w:rsidRDefault="008F5D9E" w:rsidP="00207CBA">
      <w:pPr>
        <w:pStyle w:val="Teksttreci0"/>
        <w:numPr>
          <w:ilvl w:val="0"/>
          <w:numId w:val="11"/>
        </w:numPr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potwierdzone kopie posiadanych certyfikatów,</w:t>
      </w:r>
      <w:r w:rsidR="00207CBA">
        <w:rPr>
          <w:color w:val="000000" w:themeColor="text1"/>
        </w:rPr>
        <w:t xml:space="preserve">  </w:t>
      </w:r>
    </w:p>
    <w:p w14:paraId="569A488A" w14:textId="77777777" w:rsidR="008F5D9E" w:rsidRDefault="008F5D9E" w:rsidP="008F5D9E">
      <w:pPr>
        <w:pStyle w:val="Teksttreci0"/>
        <w:tabs>
          <w:tab w:val="left" w:pos="360"/>
        </w:tabs>
        <w:ind w:left="720"/>
        <w:jc w:val="both"/>
        <w:rPr>
          <w:color w:val="000000" w:themeColor="text1"/>
        </w:rPr>
      </w:pPr>
    </w:p>
    <w:p w14:paraId="52DC81D3" w14:textId="58C27222" w:rsidR="00207CBA" w:rsidRDefault="008F5D9E" w:rsidP="008F5D9E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5.</w:t>
      </w:r>
      <w:r>
        <w:rPr>
          <w:color w:val="000000" w:themeColor="text1"/>
        </w:rPr>
        <w:tab/>
        <w:t xml:space="preserve">Oferty nie złożone wg formularzy bądź niekompletne podlegają odrzuceniu z zastrzeżeniem § </w:t>
      </w:r>
      <w:r w:rsidRPr="008F5D9E">
        <w:rPr>
          <w:color w:val="EE0000"/>
        </w:rPr>
        <w:t xml:space="preserve">5 ust. 6 </w:t>
      </w:r>
      <w:r>
        <w:rPr>
          <w:color w:val="000000" w:themeColor="text1"/>
        </w:rPr>
        <w:lastRenderedPageBreak/>
        <w:t>regulaminu.</w:t>
      </w:r>
      <w:r>
        <w:rPr>
          <w:color w:val="000000" w:themeColor="text1"/>
        </w:rPr>
        <w:tab/>
      </w:r>
      <w:r w:rsidR="00207CBA">
        <w:rPr>
          <w:color w:val="000000" w:themeColor="text1"/>
        </w:rPr>
        <w:t xml:space="preserve">  </w:t>
      </w:r>
    </w:p>
    <w:p w14:paraId="674C361E" w14:textId="77777777" w:rsidR="008F5D9E" w:rsidRDefault="008F5D9E" w:rsidP="008F5D9E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2F3FBF8B" w14:textId="274A9E3D" w:rsidR="008F5D9E" w:rsidRDefault="008F5D9E" w:rsidP="008F5D9E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6.</w:t>
      </w:r>
      <w:r>
        <w:rPr>
          <w:color w:val="000000" w:themeColor="text1"/>
        </w:rPr>
        <w:tab/>
      </w:r>
      <w:r>
        <w:rPr>
          <w:color w:val="000000" w:themeColor="text1"/>
          <w:u w:val="double"/>
        </w:rPr>
        <w:t>D</w:t>
      </w:r>
      <w:r>
        <w:rPr>
          <w:color w:val="000000" w:themeColor="text1"/>
        </w:rPr>
        <w:t xml:space="preserve">okumenty złożone w formie kopii, powinny być poświadczone za zgodność z oryginałem przez podpisującego ofertę. </w:t>
      </w:r>
    </w:p>
    <w:p w14:paraId="79612FC6" w14:textId="77777777" w:rsidR="008F5D9E" w:rsidRDefault="008F5D9E" w:rsidP="008F5D9E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6E0C9B64" w14:textId="77777777" w:rsidR="006E5E16" w:rsidRDefault="008F5D9E" w:rsidP="008F5D9E">
      <w:pPr>
        <w:pStyle w:val="Teksttreci0"/>
        <w:tabs>
          <w:tab w:val="left" w:pos="360"/>
        </w:tabs>
        <w:jc w:val="both"/>
        <w:rPr>
          <w:color w:val="000000" w:themeColor="text1"/>
        </w:rPr>
      </w:pPr>
      <w:r>
        <w:rPr>
          <w:color w:val="000000" w:themeColor="text1"/>
        </w:rPr>
        <w:t>7.</w:t>
      </w:r>
      <w:r>
        <w:rPr>
          <w:color w:val="000000" w:themeColor="text1"/>
        </w:rPr>
        <w:tab/>
        <w:t>Oferta powinna być podpisana przez osobę/osoby uprawnione do składania oświadczeń woli w imieniu Oferenta, zgodnie z zasadami reprezentacji lub na podstawie udzielonego pełnomocnictwa</w:t>
      </w:r>
    </w:p>
    <w:p w14:paraId="45E07160" w14:textId="2C61676E" w:rsidR="008F5D9E" w:rsidRDefault="008F5D9E" w:rsidP="008F5D9E">
      <w:pPr>
        <w:pStyle w:val="Teksttreci0"/>
        <w:tabs>
          <w:tab w:val="left" w:pos="360"/>
        </w:tabs>
        <w:jc w:val="both"/>
        <w:rPr>
          <w:color w:val="000000" w:themeColor="text1"/>
        </w:rPr>
      </w:pPr>
    </w:p>
    <w:p w14:paraId="496FC696" w14:textId="1C333B57" w:rsidR="00C14954" w:rsidRPr="006E5E16" w:rsidRDefault="008F5D9E" w:rsidP="008F5D9E">
      <w:pPr>
        <w:pStyle w:val="Teksttreci0"/>
        <w:tabs>
          <w:tab w:val="left" w:pos="360"/>
        </w:tabs>
        <w:jc w:val="both"/>
        <w:rPr>
          <w:rFonts w:asciiTheme="minorHAnsi" w:hAnsiTheme="minorHAnsi" w:cstheme="minorHAnsi"/>
        </w:rPr>
      </w:pPr>
      <w:r>
        <w:rPr>
          <w:color w:val="000000" w:themeColor="text1"/>
        </w:rPr>
        <w:t>8</w:t>
      </w:r>
      <w:r w:rsidR="00C14954">
        <w:rPr>
          <w:color w:val="000000" w:themeColor="text1"/>
        </w:rPr>
        <w:t>.</w:t>
      </w:r>
      <w:r w:rsidR="00C14954">
        <w:rPr>
          <w:color w:val="000000" w:themeColor="text1"/>
        </w:rPr>
        <w:tab/>
      </w:r>
      <w:r w:rsidRPr="006E5E16">
        <w:rPr>
          <w:rFonts w:asciiTheme="minorHAnsi" w:hAnsiTheme="minorHAnsi" w:cstheme="minorHAnsi"/>
        </w:rPr>
        <w:t>Oferent nie może wycofać ani wprowadzić jaki</w:t>
      </w:r>
      <w:r w:rsidR="00C14954" w:rsidRPr="006E5E16">
        <w:rPr>
          <w:rFonts w:asciiTheme="minorHAnsi" w:hAnsiTheme="minorHAnsi" w:cstheme="minorHAnsi"/>
        </w:rPr>
        <w:t>ch</w:t>
      </w:r>
      <w:r w:rsidRPr="006E5E16">
        <w:rPr>
          <w:rFonts w:asciiTheme="minorHAnsi" w:hAnsiTheme="minorHAnsi" w:cstheme="minorHAnsi"/>
        </w:rPr>
        <w:t>kolwiek</w:t>
      </w:r>
      <w:r w:rsidR="00C14954" w:rsidRPr="006E5E16">
        <w:rPr>
          <w:rFonts w:asciiTheme="minorHAnsi" w:hAnsiTheme="minorHAnsi" w:cstheme="minorHAnsi"/>
        </w:rPr>
        <w:t xml:space="preserve"> zmian w treści oferty po upływie terminu składania ofert.</w:t>
      </w:r>
    </w:p>
    <w:p w14:paraId="4561C3B5" w14:textId="77777777" w:rsidR="00C14954" w:rsidRPr="006E5E16" w:rsidRDefault="00C14954" w:rsidP="008F5D9E">
      <w:pPr>
        <w:pStyle w:val="Teksttreci0"/>
        <w:tabs>
          <w:tab w:val="left" w:pos="360"/>
        </w:tabs>
        <w:jc w:val="both"/>
        <w:rPr>
          <w:rFonts w:asciiTheme="minorHAnsi" w:hAnsiTheme="minorHAnsi" w:cstheme="minorHAnsi"/>
        </w:rPr>
      </w:pPr>
    </w:p>
    <w:p w14:paraId="0DFE8A60" w14:textId="7BFACD14" w:rsidR="00C14954" w:rsidRDefault="00C14954" w:rsidP="008F5D9E">
      <w:pPr>
        <w:pStyle w:val="Teksttreci0"/>
        <w:tabs>
          <w:tab w:val="left" w:pos="360"/>
        </w:tabs>
        <w:jc w:val="both"/>
        <w:rPr>
          <w:rFonts w:asciiTheme="minorHAnsi" w:hAnsiTheme="minorHAnsi" w:cstheme="minorHAnsi"/>
          <w:color w:val="63A4F7"/>
        </w:rPr>
      </w:pPr>
      <w:r w:rsidRPr="006E5E16">
        <w:rPr>
          <w:rFonts w:asciiTheme="minorHAnsi" w:hAnsiTheme="minorHAnsi" w:cstheme="minorHAnsi"/>
        </w:rPr>
        <w:t>9.</w:t>
      </w:r>
      <w:r w:rsidRPr="006E5E16">
        <w:rPr>
          <w:rFonts w:asciiTheme="minorHAnsi" w:hAnsiTheme="minorHAnsi" w:cstheme="minorHAnsi"/>
        </w:rPr>
        <w:tab/>
        <w:t>Oferent może zwrócić się do Zamawiającego o wyjaśnienie treści opisu przedmiotu zamówienia nie później niż do końca dnia, w którym upływa więcej niż połowa wyznaczonego terminu składania ofert. Do bezpośredniego kontaktowania się z oferentami ze strony Zam</w:t>
      </w:r>
      <w:r w:rsidR="00231348">
        <w:rPr>
          <w:rFonts w:asciiTheme="minorHAnsi" w:hAnsiTheme="minorHAnsi" w:cstheme="minorHAnsi"/>
        </w:rPr>
        <w:t>awiającego uprawniona jest Eliz</w:t>
      </w:r>
      <w:r w:rsidRPr="006E5E16">
        <w:rPr>
          <w:rFonts w:asciiTheme="minorHAnsi" w:hAnsiTheme="minorHAnsi" w:cstheme="minorHAnsi"/>
        </w:rPr>
        <w:t xml:space="preserve">a Skalmierska, tel. (12) 614-34-87, od poniedziałku do piątku w godz. 08:00 -13:00, e-mail: </w:t>
      </w:r>
      <w:r w:rsidRPr="006E5E16">
        <w:rPr>
          <w:rFonts w:asciiTheme="minorHAnsi" w:hAnsiTheme="minorHAnsi" w:cstheme="minorHAnsi"/>
          <w:color w:val="63A4F7"/>
          <w:u w:val="single"/>
        </w:rPr>
        <w:t>przetargi@szpitaljp2.krakow.pl,</w:t>
      </w:r>
      <w:r w:rsidRPr="006E5E16">
        <w:rPr>
          <w:rFonts w:asciiTheme="minorHAnsi" w:hAnsiTheme="minorHAnsi" w:cstheme="minorHAnsi"/>
          <w:color w:val="63A4F7"/>
        </w:rPr>
        <w:t xml:space="preserve">   </w:t>
      </w:r>
    </w:p>
    <w:p w14:paraId="11927E7D" w14:textId="77777777" w:rsidR="006E5E16" w:rsidRDefault="006E5E16" w:rsidP="008F5D9E">
      <w:pPr>
        <w:pStyle w:val="Teksttreci0"/>
        <w:tabs>
          <w:tab w:val="left" w:pos="360"/>
        </w:tabs>
        <w:jc w:val="both"/>
        <w:rPr>
          <w:rFonts w:asciiTheme="minorHAnsi" w:hAnsiTheme="minorHAnsi" w:cstheme="minorHAnsi"/>
          <w:color w:val="63A4F7"/>
        </w:rPr>
      </w:pPr>
    </w:p>
    <w:p w14:paraId="17A7BB3B" w14:textId="0D7B29E8" w:rsidR="006E5E16" w:rsidRDefault="006E5E16" w:rsidP="008F5D9E">
      <w:pPr>
        <w:pStyle w:val="Teksttreci0"/>
        <w:tabs>
          <w:tab w:val="left" w:pos="36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63A4F7"/>
        </w:rPr>
        <w:tab/>
      </w:r>
      <w:r>
        <w:rPr>
          <w:rFonts w:asciiTheme="minorHAnsi" w:hAnsiTheme="minorHAnsi" w:cstheme="minorHAnsi"/>
          <w:color w:val="63A4F7"/>
        </w:rPr>
        <w:tab/>
      </w:r>
      <w:r>
        <w:rPr>
          <w:rFonts w:asciiTheme="minorHAnsi" w:hAnsiTheme="minorHAnsi" w:cstheme="minorHAnsi"/>
          <w:color w:val="63A4F7"/>
        </w:rPr>
        <w:tab/>
      </w:r>
      <w:r>
        <w:rPr>
          <w:rFonts w:asciiTheme="minorHAnsi" w:hAnsiTheme="minorHAnsi" w:cstheme="minorHAnsi"/>
          <w:color w:val="63A4F7"/>
        </w:rPr>
        <w:tab/>
      </w:r>
      <w:r>
        <w:rPr>
          <w:rFonts w:asciiTheme="minorHAnsi" w:hAnsiTheme="minorHAnsi" w:cstheme="minorHAnsi"/>
          <w:color w:val="63A4F7"/>
        </w:rPr>
        <w:tab/>
      </w:r>
      <w:r>
        <w:rPr>
          <w:rFonts w:asciiTheme="minorHAnsi" w:hAnsiTheme="minorHAnsi" w:cstheme="minorHAnsi"/>
          <w:color w:val="63A4F7"/>
        </w:rPr>
        <w:tab/>
      </w:r>
      <w:r>
        <w:rPr>
          <w:rFonts w:asciiTheme="minorHAnsi" w:hAnsiTheme="minorHAnsi" w:cstheme="minorHAnsi"/>
          <w:color w:val="63A4F7"/>
        </w:rPr>
        <w:tab/>
      </w:r>
      <w:r>
        <w:rPr>
          <w:rFonts w:asciiTheme="minorHAnsi" w:hAnsiTheme="minorHAnsi" w:cstheme="minorHAnsi"/>
          <w:color w:val="63A4F7"/>
        </w:rPr>
        <w:tab/>
      </w:r>
      <w:r w:rsidRPr="006E5E16">
        <w:rPr>
          <w:rFonts w:asciiTheme="minorHAnsi" w:hAnsiTheme="minorHAnsi" w:cstheme="minorHAnsi"/>
        </w:rPr>
        <w:t>§ 7</w:t>
      </w:r>
    </w:p>
    <w:p w14:paraId="45228B60" w14:textId="3A7DF70B" w:rsidR="006E5E16" w:rsidRDefault="006E5E16" w:rsidP="006E5E16">
      <w:pPr>
        <w:pStyle w:val="Teksttreci0"/>
        <w:tabs>
          <w:tab w:val="left" w:pos="360"/>
        </w:tabs>
        <w:jc w:val="center"/>
        <w:rPr>
          <w:rFonts w:asciiTheme="minorHAnsi" w:hAnsiTheme="minorHAnsi" w:cstheme="minorHAnsi"/>
          <w:b/>
          <w:bCs/>
        </w:rPr>
      </w:pPr>
      <w:r w:rsidRPr="006E5E16">
        <w:rPr>
          <w:rFonts w:asciiTheme="minorHAnsi" w:hAnsiTheme="minorHAnsi" w:cstheme="minorHAnsi"/>
          <w:b/>
          <w:bCs/>
        </w:rPr>
        <w:t>WYBÓR NAJKORZYSTNIEJSZEJ OFERTY</w:t>
      </w:r>
    </w:p>
    <w:p w14:paraId="57ED17DD" w14:textId="77777777" w:rsidR="006E5E16" w:rsidRDefault="006E5E16" w:rsidP="006E5E16">
      <w:pPr>
        <w:pStyle w:val="Teksttreci0"/>
        <w:tabs>
          <w:tab w:val="left" w:pos="360"/>
        </w:tabs>
        <w:rPr>
          <w:rFonts w:asciiTheme="minorHAnsi" w:hAnsiTheme="minorHAnsi" w:cstheme="minorHAnsi"/>
        </w:rPr>
      </w:pPr>
    </w:p>
    <w:p w14:paraId="0C9C62EF" w14:textId="735E8FC0" w:rsidR="006E5E16" w:rsidRPr="006E5E16" w:rsidRDefault="006E5E16" w:rsidP="006E5E16">
      <w:pPr>
        <w:pStyle w:val="Teksttreci0"/>
        <w:tabs>
          <w:tab w:val="left" w:pos="36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1.</w:t>
      </w:r>
      <w:r>
        <w:rPr>
          <w:rFonts w:asciiTheme="minorHAnsi" w:hAnsiTheme="minorHAnsi" w:cstheme="minorHAnsi"/>
        </w:rPr>
        <w:tab/>
      </w:r>
      <w:r w:rsidR="00E777DE">
        <w:rPr>
          <w:rFonts w:asciiTheme="minorHAnsi" w:hAnsiTheme="minorHAnsi" w:cstheme="minorHAnsi"/>
        </w:rPr>
        <w:t>Zamawiający przy wyborze oferty będzie kierował się kryteriami podanymi w tabeli:</w:t>
      </w:r>
      <w:r w:rsidRPr="00636EE0">
        <w:rPr>
          <w:rFonts w:asciiTheme="minorHAnsi" w:hAnsiTheme="minorHAnsi" w:cstheme="minorHAnsi"/>
        </w:rPr>
        <w:t xml:space="preserve">   </w:t>
      </w:r>
    </w:p>
    <w:p w14:paraId="38730F3A" w14:textId="0DBDAA59" w:rsidR="000D2716" w:rsidRDefault="000D2716" w:rsidP="00E777DE">
      <w:pPr>
        <w:pStyle w:val="Teksttreci0"/>
        <w:tabs>
          <w:tab w:val="left" w:pos="450"/>
        </w:tabs>
        <w:spacing w:after="260"/>
        <w:rPr>
          <w:rStyle w:val="Podpistabeli"/>
        </w:rPr>
      </w:pPr>
    </w:p>
    <w:tbl>
      <w:tblPr>
        <w:tblOverlap w:val="never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542"/>
        <w:gridCol w:w="2094"/>
        <w:gridCol w:w="2693"/>
      </w:tblGrid>
      <w:tr w:rsidR="000D2716" w14:paraId="07782851" w14:textId="77777777" w:rsidTr="00265A09">
        <w:trPr>
          <w:trHeight w:hRule="exact" w:val="821"/>
          <w:jc w:val="center"/>
        </w:trPr>
        <w:tc>
          <w:tcPr>
            <w:tcW w:w="720" w:type="dxa"/>
            <w:shd w:val="clear" w:color="auto" w:fill="BDD6EE" w:themeFill="accent1" w:themeFillTint="66"/>
            <w:vAlign w:val="center"/>
          </w:tcPr>
          <w:p w14:paraId="311C00D5" w14:textId="77777777" w:rsidR="000D2716" w:rsidRDefault="000D2716" w:rsidP="00F04537">
            <w:pPr>
              <w:pStyle w:val="Inne0"/>
              <w:jc w:val="center"/>
            </w:pPr>
            <w:r>
              <w:rPr>
                <w:rStyle w:val="Inne"/>
                <w:b/>
                <w:bCs/>
              </w:rPr>
              <w:t>L.p.</w:t>
            </w:r>
          </w:p>
        </w:tc>
        <w:tc>
          <w:tcPr>
            <w:tcW w:w="3542" w:type="dxa"/>
            <w:shd w:val="clear" w:color="auto" w:fill="BDD6EE" w:themeFill="accent1" w:themeFillTint="66"/>
            <w:vAlign w:val="center"/>
          </w:tcPr>
          <w:p w14:paraId="1A58C046" w14:textId="77777777" w:rsidR="000D2716" w:rsidRPr="00E01A3F" w:rsidRDefault="000D2716" w:rsidP="00F04537">
            <w:pPr>
              <w:pStyle w:val="Inne0"/>
              <w:jc w:val="center"/>
              <w:rPr>
                <w:sz w:val="24"/>
                <w:szCs w:val="24"/>
              </w:rPr>
            </w:pPr>
            <w:r w:rsidRPr="00E01A3F">
              <w:rPr>
                <w:rStyle w:val="Inne"/>
                <w:b/>
                <w:bCs/>
                <w:sz w:val="24"/>
                <w:szCs w:val="24"/>
              </w:rPr>
              <w:t>Kryterium</w:t>
            </w:r>
          </w:p>
        </w:tc>
        <w:tc>
          <w:tcPr>
            <w:tcW w:w="2094" w:type="dxa"/>
            <w:shd w:val="clear" w:color="auto" w:fill="BDD6EE" w:themeFill="accent1" w:themeFillTint="66"/>
            <w:vAlign w:val="center"/>
          </w:tcPr>
          <w:p w14:paraId="59D50F8D" w14:textId="541FADA6" w:rsidR="000D2716" w:rsidRPr="00297414" w:rsidRDefault="00297414" w:rsidP="00297414">
            <w:pPr>
              <w:pStyle w:val="Inne0"/>
              <w:spacing w:line="254" w:lineRule="auto"/>
              <w:jc w:val="center"/>
              <w:rPr>
                <w:sz w:val="24"/>
                <w:szCs w:val="24"/>
              </w:rPr>
            </w:pPr>
            <w:r w:rsidRPr="00297414">
              <w:rPr>
                <w:rStyle w:val="Inne"/>
                <w:b/>
                <w:bCs/>
                <w:sz w:val="24"/>
                <w:szCs w:val="24"/>
              </w:rPr>
              <w:t>Udział procentowy</w:t>
            </w:r>
            <w:r w:rsidR="000D2716" w:rsidRPr="00297414">
              <w:rPr>
                <w:rStyle w:val="Inne"/>
                <w:b/>
                <w:bCs/>
                <w:sz w:val="24"/>
                <w:szCs w:val="24"/>
              </w:rPr>
              <w:t xml:space="preserve"> </w:t>
            </w:r>
            <w:r w:rsidR="004D2287" w:rsidRPr="00297414">
              <w:rPr>
                <w:rStyle w:val="Inne"/>
                <w:b/>
                <w:bCs/>
                <w:sz w:val="24"/>
                <w:szCs w:val="24"/>
              </w:rPr>
              <w:t xml:space="preserve">kryterium </w:t>
            </w:r>
          </w:p>
        </w:tc>
        <w:tc>
          <w:tcPr>
            <w:tcW w:w="2693" w:type="dxa"/>
            <w:shd w:val="clear" w:color="auto" w:fill="BDD6EE" w:themeFill="accent1" w:themeFillTint="66"/>
            <w:vAlign w:val="center"/>
          </w:tcPr>
          <w:p w14:paraId="5DC2710F" w14:textId="571B7944" w:rsidR="000D2716" w:rsidRDefault="000D2716" w:rsidP="0076640F">
            <w:pPr>
              <w:pStyle w:val="Inne0"/>
              <w:jc w:val="center"/>
            </w:pPr>
            <w:r>
              <w:rPr>
                <w:rStyle w:val="Inne"/>
                <w:b/>
                <w:bCs/>
              </w:rPr>
              <w:t xml:space="preserve">Maksymalna </w:t>
            </w:r>
            <w:r w:rsidR="0076640F">
              <w:rPr>
                <w:rStyle w:val="Inne"/>
                <w:b/>
                <w:bCs/>
              </w:rPr>
              <w:t>liczba</w:t>
            </w:r>
            <w:r>
              <w:rPr>
                <w:rStyle w:val="Inne"/>
                <w:b/>
                <w:bCs/>
              </w:rPr>
              <w:t xml:space="preserve"> punktów</w:t>
            </w:r>
          </w:p>
        </w:tc>
      </w:tr>
      <w:tr w:rsidR="000D2716" w14:paraId="76CACDFC" w14:textId="77777777" w:rsidTr="00265A09">
        <w:trPr>
          <w:trHeight w:hRule="exact" w:val="799"/>
          <w:jc w:val="center"/>
        </w:trPr>
        <w:tc>
          <w:tcPr>
            <w:tcW w:w="720" w:type="dxa"/>
            <w:vAlign w:val="center"/>
          </w:tcPr>
          <w:p w14:paraId="27AF5311" w14:textId="77777777" w:rsidR="000D2716" w:rsidRDefault="000D2716" w:rsidP="00F04537">
            <w:pPr>
              <w:pStyle w:val="Inne0"/>
              <w:jc w:val="center"/>
            </w:pPr>
            <w:r>
              <w:rPr>
                <w:rStyle w:val="Inne"/>
              </w:rPr>
              <w:t>1.</w:t>
            </w:r>
          </w:p>
        </w:tc>
        <w:tc>
          <w:tcPr>
            <w:tcW w:w="3542" w:type="dxa"/>
            <w:vAlign w:val="center"/>
          </w:tcPr>
          <w:p w14:paraId="0C126A07" w14:textId="2E51D0E4" w:rsidR="000D2716" w:rsidRPr="00E01A3F" w:rsidRDefault="00336F8C" w:rsidP="00336F8C">
            <w:pPr>
              <w:pStyle w:val="Inne0"/>
              <w:ind w:left="98"/>
              <w:rPr>
                <w:sz w:val="24"/>
                <w:szCs w:val="24"/>
              </w:rPr>
            </w:pPr>
            <w:r>
              <w:rPr>
                <w:rStyle w:val="Inne"/>
                <w:b/>
                <w:sz w:val="24"/>
                <w:szCs w:val="24"/>
              </w:rPr>
              <w:t>Finansowe</w:t>
            </w:r>
            <w:r w:rsidR="00C62712">
              <w:rPr>
                <w:rStyle w:val="Inne"/>
                <w:b/>
                <w:sz w:val="24"/>
                <w:szCs w:val="24"/>
              </w:rPr>
              <w:t xml:space="preserve"> (F)</w:t>
            </w:r>
          </w:p>
        </w:tc>
        <w:tc>
          <w:tcPr>
            <w:tcW w:w="2094" w:type="dxa"/>
            <w:vAlign w:val="center"/>
          </w:tcPr>
          <w:p w14:paraId="397A4085" w14:textId="680A460F" w:rsidR="000D2716" w:rsidRPr="00E01A3F" w:rsidRDefault="006E5E16" w:rsidP="00F04537">
            <w:pPr>
              <w:pStyle w:val="Inne0"/>
              <w:jc w:val="center"/>
              <w:rPr>
                <w:sz w:val="28"/>
                <w:szCs w:val="28"/>
              </w:rPr>
            </w:pPr>
            <w:r>
              <w:rPr>
                <w:rStyle w:val="Inne"/>
                <w:sz w:val="28"/>
                <w:szCs w:val="28"/>
              </w:rPr>
              <w:t>8</w:t>
            </w:r>
            <w:r w:rsidR="000D2716" w:rsidRPr="00E01A3F">
              <w:rPr>
                <w:rStyle w:val="Inne"/>
                <w:sz w:val="28"/>
                <w:szCs w:val="28"/>
              </w:rPr>
              <w:t>0 %</w:t>
            </w:r>
          </w:p>
        </w:tc>
        <w:tc>
          <w:tcPr>
            <w:tcW w:w="2693" w:type="dxa"/>
            <w:vAlign w:val="center"/>
          </w:tcPr>
          <w:p w14:paraId="220A0E14" w14:textId="2E5F042B" w:rsidR="000D2716" w:rsidRPr="00E01A3F" w:rsidRDefault="006E5E16" w:rsidP="00F04537">
            <w:pPr>
              <w:pStyle w:val="Inne0"/>
              <w:jc w:val="center"/>
              <w:rPr>
                <w:sz w:val="28"/>
                <w:szCs w:val="28"/>
              </w:rPr>
            </w:pPr>
            <w:r>
              <w:rPr>
                <w:rStyle w:val="Inne"/>
                <w:sz w:val="28"/>
                <w:szCs w:val="28"/>
              </w:rPr>
              <w:t>8</w:t>
            </w:r>
            <w:r w:rsidR="000D2716" w:rsidRPr="00E01A3F">
              <w:rPr>
                <w:rStyle w:val="Inne"/>
                <w:sz w:val="28"/>
                <w:szCs w:val="28"/>
              </w:rPr>
              <w:t>0</w:t>
            </w:r>
          </w:p>
        </w:tc>
      </w:tr>
      <w:tr w:rsidR="000D2716" w14:paraId="3FAA6165" w14:textId="77777777" w:rsidTr="003B2D3D">
        <w:trPr>
          <w:trHeight w:hRule="exact" w:val="1710"/>
          <w:jc w:val="center"/>
        </w:trPr>
        <w:tc>
          <w:tcPr>
            <w:tcW w:w="720" w:type="dxa"/>
            <w:vAlign w:val="center"/>
          </w:tcPr>
          <w:p w14:paraId="5D4D29A4" w14:textId="77777777" w:rsidR="000D2716" w:rsidRDefault="000D2716" w:rsidP="00F04537">
            <w:pPr>
              <w:pStyle w:val="Inne0"/>
              <w:jc w:val="center"/>
            </w:pPr>
            <w:r>
              <w:rPr>
                <w:rStyle w:val="Inne"/>
              </w:rPr>
              <w:t>2.</w:t>
            </w:r>
          </w:p>
        </w:tc>
        <w:tc>
          <w:tcPr>
            <w:tcW w:w="3542" w:type="dxa"/>
            <w:vAlign w:val="center"/>
          </w:tcPr>
          <w:p w14:paraId="6D5B5F44" w14:textId="7E11532A" w:rsidR="00336F8C" w:rsidRDefault="003B2D3D" w:rsidP="00336F8C">
            <w:pPr>
              <w:pStyle w:val="Inne0"/>
              <w:ind w:left="98"/>
              <w:rPr>
                <w:rStyle w:val="Inne"/>
                <w:b/>
                <w:sz w:val="24"/>
                <w:szCs w:val="24"/>
              </w:rPr>
            </w:pPr>
            <w:r>
              <w:rPr>
                <w:rStyle w:val="Inne"/>
                <w:b/>
                <w:sz w:val="24"/>
                <w:szCs w:val="24"/>
              </w:rPr>
              <w:t>Doświadczenie</w:t>
            </w:r>
            <w:r w:rsidR="006A0657">
              <w:rPr>
                <w:rStyle w:val="Inne"/>
                <w:b/>
                <w:sz w:val="24"/>
                <w:szCs w:val="24"/>
              </w:rPr>
              <w:t xml:space="preserve"> </w:t>
            </w:r>
            <w:r w:rsidR="00C62712">
              <w:rPr>
                <w:rStyle w:val="Inne"/>
                <w:b/>
                <w:sz w:val="24"/>
                <w:szCs w:val="24"/>
              </w:rPr>
              <w:t>(</w:t>
            </w:r>
            <w:r>
              <w:rPr>
                <w:rStyle w:val="Inne"/>
                <w:b/>
                <w:sz w:val="24"/>
                <w:szCs w:val="24"/>
              </w:rPr>
              <w:t>D</w:t>
            </w:r>
            <w:r w:rsidRPr="003B2D3D">
              <w:rPr>
                <w:rStyle w:val="Inne"/>
                <w:b/>
                <w:sz w:val="24"/>
                <w:szCs w:val="24"/>
                <w:vertAlign w:val="subscript"/>
              </w:rPr>
              <w:t>L</w:t>
            </w:r>
            <w:r w:rsidR="00C62712" w:rsidRPr="003B2D3D">
              <w:rPr>
                <w:rStyle w:val="Inne"/>
                <w:b/>
                <w:sz w:val="24"/>
                <w:szCs w:val="24"/>
              </w:rPr>
              <w:t>)</w:t>
            </w:r>
          </w:p>
          <w:p w14:paraId="586F8581" w14:textId="12A10713" w:rsidR="000D2716" w:rsidRPr="003B2D3D" w:rsidRDefault="003B2D3D" w:rsidP="00D74FA8">
            <w:pPr>
              <w:pStyle w:val="Inne0"/>
              <w:ind w:left="98"/>
              <w:rPr>
                <w:b/>
                <w:sz w:val="24"/>
                <w:szCs w:val="24"/>
              </w:rPr>
            </w:pPr>
            <w:r>
              <w:rPr>
                <w:rStyle w:val="Inne"/>
                <w:bCs/>
                <w:sz w:val="18"/>
                <w:szCs w:val="18"/>
              </w:rPr>
              <w:t>(</w:t>
            </w:r>
            <w:r w:rsidRPr="007947FD">
              <w:rPr>
                <w:rStyle w:val="Inne"/>
                <w:bCs/>
                <w:sz w:val="18"/>
                <w:szCs w:val="18"/>
              </w:rPr>
              <w:t xml:space="preserve">Oferent otrzyma10 </w:t>
            </w:r>
            <w:r w:rsidR="006A0657" w:rsidRPr="007947FD">
              <w:rPr>
                <w:rStyle w:val="Inne"/>
                <w:bCs/>
                <w:sz w:val="18"/>
                <w:szCs w:val="18"/>
              </w:rPr>
              <w:t>pkt.,</w:t>
            </w:r>
            <w:r w:rsidRPr="007947FD">
              <w:rPr>
                <w:rStyle w:val="Inne"/>
                <w:bCs/>
                <w:sz w:val="18"/>
                <w:szCs w:val="18"/>
              </w:rPr>
              <w:t xml:space="preserve"> </w:t>
            </w:r>
            <w:r>
              <w:rPr>
                <w:rStyle w:val="Inne"/>
                <w:bCs/>
                <w:sz w:val="18"/>
                <w:szCs w:val="18"/>
              </w:rPr>
              <w:t>j</w:t>
            </w:r>
            <w:r w:rsidRPr="007947FD">
              <w:rPr>
                <w:rStyle w:val="Inne"/>
                <w:bCs/>
                <w:sz w:val="18"/>
                <w:szCs w:val="18"/>
              </w:rPr>
              <w:t>eśli potwierdzi</w:t>
            </w:r>
            <w:r w:rsidR="00D74FA8">
              <w:rPr>
                <w:rStyle w:val="Inne"/>
                <w:bCs/>
                <w:sz w:val="18"/>
                <w:szCs w:val="18"/>
              </w:rPr>
              <w:t xml:space="preserve"> </w:t>
            </w:r>
            <w:r w:rsidR="00D74FA8" w:rsidRPr="00D74FA8">
              <w:rPr>
                <w:rStyle w:val="Inne"/>
                <w:bCs/>
                <w:sz w:val="18"/>
                <w:szCs w:val="18"/>
              </w:rPr>
              <w:t xml:space="preserve">doświadczenie w świadczeniu usług zdrowotnych w zakresie leczenia stomatologicznego </w:t>
            </w:r>
            <w:r>
              <w:rPr>
                <w:rStyle w:val="Inne"/>
                <w:bCs/>
                <w:sz w:val="18"/>
                <w:szCs w:val="18"/>
              </w:rPr>
              <w:t>min. 2 lata</w:t>
            </w:r>
            <w:bookmarkStart w:id="0" w:name="_GoBack"/>
            <w:bookmarkEnd w:id="0"/>
            <w:r>
              <w:rPr>
                <w:rStyle w:val="Inne"/>
                <w:bCs/>
                <w:sz w:val="18"/>
                <w:szCs w:val="18"/>
              </w:rPr>
              <w:t>,</w:t>
            </w:r>
            <w:r w:rsidRPr="007947FD">
              <w:rPr>
                <w:rStyle w:val="Inne"/>
                <w:i/>
                <w:iCs/>
                <w:color w:val="EE0000"/>
                <w:sz w:val="18"/>
                <w:szCs w:val="18"/>
              </w:rPr>
              <w:t xml:space="preserve"> </w:t>
            </w:r>
            <w:r w:rsidRPr="00D74FA8">
              <w:rPr>
                <w:rStyle w:val="Inne"/>
                <w:iCs/>
                <w:color w:val="000000" w:themeColor="text1"/>
                <w:sz w:val="18"/>
                <w:szCs w:val="18"/>
              </w:rPr>
              <w:t>Zgodnie</w:t>
            </w:r>
            <w:r w:rsidRPr="003B2D3D">
              <w:rPr>
                <w:rStyle w:val="Inne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D74FA8">
              <w:rPr>
                <w:rStyle w:val="Inne"/>
                <w:iCs/>
                <w:color w:val="000000" w:themeColor="text1"/>
                <w:sz w:val="18"/>
                <w:szCs w:val="18"/>
              </w:rPr>
              <w:t xml:space="preserve">z </w:t>
            </w:r>
            <w:r w:rsidR="00D74FA8">
              <w:rPr>
                <w:rStyle w:val="Inne"/>
                <w:iCs/>
                <w:color w:val="000000" w:themeColor="text1"/>
                <w:sz w:val="18"/>
                <w:szCs w:val="18"/>
              </w:rPr>
              <w:t>O</w:t>
            </w:r>
            <w:r w:rsidRPr="003B2D3D">
              <w:rPr>
                <w:rStyle w:val="Inne"/>
                <w:i/>
                <w:iCs/>
                <w:color w:val="000000" w:themeColor="text1"/>
                <w:sz w:val="18"/>
                <w:szCs w:val="18"/>
              </w:rPr>
              <w:t>świadczeniem Wykonawcy w pkt. 4 Załącznika nr 2 - Oświadczenie Wykonawcy</w:t>
            </w:r>
            <w:r w:rsidRPr="003B2D3D">
              <w:rPr>
                <w:rStyle w:val="Inne"/>
                <w:bCs/>
                <w:color w:val="000000" w:themeColor="text1"/>
                <w:sz w:val="18"/>
                <w:szCs w:val="18"/>
              </w:rPr>
              <w:t>).</w:t>
            </w:r>
            <w:r w:rsidRPr="003B2D3D">
              <w:rPr>
                <w:rStyle w:val="Inne"/>
                <w:bCs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094" w:type="dxa"/>
            <w:vAlign w:val="center"/>
          </w:tcPr>
          <w:p w14:paraId="496187CB" w14:textId="57957D22" w:rsidR="000D2716" w:rsidRPr="00E01A3F" w:rsidRDefault="000D2716" w:rsidP="00F04537">
            <w:pPr>
              <w:pStyle w:val="Inne0"/>
              <w:jc w:val="center"/>
              <w:rPr>
                <w:sz w:val="28"/>
                <w:szCs w:val="28"/>
              </w:rPr>
            </w:pPr>
            <w:r w:rsidRPr="00E01A3F">
              <w:rPr>
                <w:rStyle w:val="Inne"/>
                <w:sz w:val="28"/>
                <w:szCs w:val="28"/>
              </w:rPr>
              <w:t>10 %</w:t>
            </w:r>
          </w:p>
        </w:tc>
        <w:tc>
          <w:tcPr>
            <w:tcW w:w="2693" w:type="dxa"/>
            <w:vAlign w:val="center"/>
          </w:tcPr>
          <w:p w14:paraId="3DA36019" w14:textId="77777777" w:rsidR="000D2716" w:rsidRPr="00E01A3F" w:rsidRDefault="000D2716" w:rsidP="00F04537">
            <w:pPr>
              <w:pStyle w:val="Inne0"/>
              <w:jc w:val="center"/>
              <w:rPr>
                <w:sz w:val="28"/>
                <w:szCs w:val="28"/>
              </w:rPr>
            </w:pPr>
            <w:r w:rsidRPr="00E01A3F">
              <w:rPr>
                <w:rStyle w:val="Inne"/>
                <w:sz w:val="28"/>
                <w:szCs w:val="28"/>
              </w:rPr>
              <w:t>10</w:t>
            </w:r>
          </w:p>
        </w:tc>
      </w:tr>
      <w:tr w:rsidR="007947FD" w14:paraId="05DBF97D" w14:textId="77777777" w:rsidTr="00352785">
        <w:trPr>
          <w:trHeight w:hRule="exact" w:val="1564"/>
          <w:jc w:val="center"/>
        </w:trPr>
        <w:tc>
          <w:tcPr>
            <w:tcW w:w="720" w:type="dxa"/>
            <w:vAlign w:val="center"/>
          </w:tcPr>
          <w:p w14:paraId="7C3C79B5" w14:textId="659F0279" w:rsidR="007947FD" w:rsidRDefault="007947FD" w:rsidP="00F04537">
            <w:pPr>
              <w:pStyle w:val="Inne0"/>
              <w:jc w:val="center"/>
              <w:rPr>
                <w:rStyle w:val="Inne"/>
              </w:rPr>
            </w:pPr>
            <w:r>
              <w:rPr>
                <w:rStyle w:val="Inne"/>
              </w:rPr>
              <w:t>3.</w:t>
            </w:r>
          </w:p>
        </w:tc>
        <w:tc>
          <w:tcPr>
            <w:tcW w:w="3542" w:type="dxa"/>
            <w:vAlign w:val="center"/>
          </w:tcPr>
          <w:p w14:paraId="73C9729D" w14:textId="79B07514" w:rsidR="007947FD" w:rsidRDefault="007947FD" w:rsidP="00336F8C">
            <w:pPr>
              <w:pStyle w:val="Inne0"/>
              <w:ind w:left="98"/>
              <w:rPr>
                <w:rStyle w:val="Inne"/>
                <w:b/>
                <w:sz w:val="24"/>
                <w:szCs w:val="24"/>
              </w:rPr>
            </w:pPr>
            <w:r>
              <w:rPr>
                <w:rStyle w:val="Inne"/>
                <w:b/>
                <w:sz w:val="24"/>
                <w:szCs w:val="24"/>
              </w:rPr>
              <w:t>Do</w:t>
            </w:r>
            <w:r w:rsidR="003B2D3D">
              <w:rPr>
                <w:rStyle w:val="Inne"/>
                <w:b/>
                <w:sz w:val="24"/>
                <w:szCs w:val="24"/>
              </w:rPr>
              <w:t>stępność</w:t>
            </w:r>
            <w:r w:rsidR="006A0657">
              <w:rPr>
                <w:rStyle w:val="Inne"/>
                <w:b/>
                <w:sz w:val="24"/>
                <w:szCs w:val="24"/>
              </w:rPr>
              <w:t xml:space="preserve"> </w:t>
            </w:r>
            <w:r w:rsidR="00C62712">
              <w:rPr>
                <w:rStyle w:val="Inne"/>
                <w:b/>
                <w:sz w:val="24"/>
                <w:szCs w:val="24"/>
              </w:rPr>
              <w:t>(</w:t>
            </w:r>
            <w:proofErr w:type="spellStart"/>
            <w:r w:rsidR="00C62712">
              <w:rPr>
                <w:rStyle w:val="Inne"/>
                <w:b/>
                <w:sz w:val="24"/>
                <w:szCs w:val="24"/>
              </w:rPr>
              <w:t>D</w:t>
            </w:r>
            <w:r w:rsidR="003B2D3D">
              <w:rPr>
                <w:rStyle w:val="Inne"/>
                <w:b/>
                <w:sz w:val="24"/>
                <w:szCs w:val="24"/>
                <w:vertAlign w:val="subscript"/>
              </w:rPr>
              <w:t>d</w:t>
            </w:r>
            <w:proofErr w:type="spellEnd"/>
            <w:r w:rsidR="00C62712">
              <w:rPr>
                <w:rStyle w:val="Inne"/>
                <w:b/>
                <w:sz w:val="24"/>
                <w:szCs w:val="24"/>
              </w:rPr>
              <w:t>)</w:t>
            </w:r>
          </w:p>
          <w:p w14:paraId="37160A51" w14:textId="5D5046C7" w:rsidR="007947FD" w:rsidRDefault="007947FD" w:rsidP="00336F8C">
            <w:pPr>
              <w:pStyle w:val="Inne0"/>
              <w:ind w:left="98"/>
              <w:rPr>
                <w:rStyle w:val="Inne"/>
                <w:b/>
                <w:sz w:val="24"/>
                <w:szCs w:val="24"/>
              </w:rPr>
            </w:pPr>
            <w:r w:rsidRPr="007947FD">
              <w:rPr>
                <w:rStyle w:val="Inne"/>
                <w:bCs/>
                <w:sz w:val="18"/>
                <w:szCs w:val="18"/>
              </w:rPr>
              <w:t>(</w:t>
            </w:r>
            <w:r w:rsidR="003B2D3D" w:rsidRPr="007D1134">
              <w:rPr>
                <w:rStyle w:val="Inne"/>
                <w:bCs/>
                <w:sz w:val="18"/>
                <w:szCs w:val="18"/>
              </w:rPr>
              <w:t>oferent otrzyma</w:t>
            </w:r>
            <w:r w:rsidR="003B2D3D">
              <w:rPr>
                <w:rStyle w:val="Inne"/>
                <w:bCs/>
                <w:sz w:val="18"/>
                <w:szCs w:val="18"/>
              </w:rPr>
              <w:t xml:space="preserve"> 10 pkt. jeśli zadeklaruje wykonanie przedmiotowych świadczeń w terminie do 3 dni od otrzymania zgłoszenia</w:t>
            </w:r>
            <w:r w:rsidR="00352785">
              <w:rPr>
                <w:rStyle w:val="Inne"/>
                <w:bCs/>
                <w:sz w:val="18"/>
                <w:szCs w:val="18"/>
              </w:rPr>
              <w:t>, ,</w:t>
            </w:r>
            <w:r w:rsidR="00352785" w:rsidRPr="007947FD">
              <w:rPr>
                <w:rStyle w:val="Inne"/>
                <w:i/>
                <w:iCs/>
                <w:color w:val="EE0000"/>
                <w:sz w:val="18"/>
                <w:szCs w:val="18"/>
              </w:rPr>
              <w:t xml:space="preserve"> </w:t>
            </w:r>
            <w:r w:rsidR="00352785" w:rsidRPr="00D74FA8">
              <w:rPr>
                <w:rStyle w:val="Inne"/>
                <w:iCs/>
                <w:color w:val="000000" w:themeColor="text1"/>
                <w:sz w:val="18"/>
                <w:szCs w:val="18"/>
              </w:rPr>
              <w:t>Zgodnie z</w:t>
            </w:r>
            <w:r w:rsidR="00D74FA8">
              <w:rPr>
                <w:rStyle w:val="Inne"/>
                <w:i/>
                <w:iCs/>
                <w:color w:val="000000" w:themeColor="text1"/>
                <w:sz w:val="18"/>
                <w:szCs w:val="18"/>
              </w:rPr>
              <w:t xml:space="preserve"> O</w:t>
            </w:r>
            <w:r w:rsidR="00352785" w:rsidRPr="003B2D3D">
              <w:rPr>
                <w:rStyle w:val="Inne"/>
                <w:i/>
                <w:iCs/>
                <w:color w:val="000000" w:themeColor="text1"/>
                <w:sz w:val="18"/>
                <w:szCs w:val="18"/>
              </w:rPr>
              <w:t>świadczeniem Wykonawcy w pkt.</w:t>
            </w:r>
            <w:r w:rsidR="00352785">
              <w:rPr>
                <w:rStyle w:val="Inne"/>
                <w:i/>
                <w:iCs/>
                <w:color w:val="000000" w:themeColor="text1"/>
                <w:sz w:val="18"/>
                <w:szCs w:val="18"/>
              </w:rPr>
              <w:t>5</w:t>
            </w:r>
            <w:r w:rsidR="00352785" w:rsidRPr="003B2D3D">
              <w:rPr>
                <w:rStyle w:val="Inne"/>
                <w:i/>
                <w:iCs/>
                <w:color w:val="000000" w:themeColor="text1"/>
                <w:sz w:val="18"/>
                <w:szCs w:val="18"/>
              </w:rPr>
              <w:t xml:space="preserve"> Załącznika nr 2 - Oświadczenie Wykonawcy</w:t>
            </w:r>
            <w:r>
              <w:rPr>
                <w:rStyle w:val="Inne"/>
                <w:bCs/>
                <w:sz w:val="18"/>
                <w:szCs w:val="18"/>
              </w:rPr>
              <w:t>).</w:t>
            </w:r>
            <w:r>
              <w:rPr>
                <w:rStyle w:val="Inne"/>
                <w:bCs/>
                <w:sz w:val="24"/>
                <w:szCs w:val="24"/>
              </w:rPr>
              <w:t xml:space="preserve"> </w:t>
            </w:r>
            <w:r w:rsidRPr="007947FD">
              <w:rPr>
                <w:rStyle w:val="Inne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94" w:type="dxa"/>
            <w:vAlign w:val="center"/>
          </w:tcPr>
          <w:p w14:paraId="63969F1D" w14:textId="5E372AF9" w:rsidR="007947FD" w:rsidRPr="00E01A3F" w:rsidRDefault="007947FD" w:rsidP="00F04537">
            <w:pPr>
              <w:pStyle w:val="Inne0"/>
              <w:jc w:val="center"/>
              <w:rPr>
                <w:rStyle w:val="Inne"/>
                <w:sz w:val="28"/>
                <w:szCs w:val="28"/>
              </w:rPr>
            </w:pPr>
            <w:r>
              <w:rPr>
                <w:rStyle w:val="Inne"/>
                <w:sz w:val="28"/>
                <w:szCs w:val="28"/>
              </w:rPr>
              <w:t>10%</w:t>
            </w:r>
          </w:p>
        </w:tc>
        <w:tc>
          <w:tcPr>
            <w:tcW w:w="2693" w:type="dxa"/>
            <w:vAlign w:val="center"/>
          </w:tcPr>
          <w:p w14:paraId="246305A3" w14:textId="78668B33" w:rsidR="007947FD" w:rsidRPr="00E01A3F" w:rsidRDefault="007947FD" w:rsidP="00F04537">
            <w:pPr>
              <w:pStyle w:val="Inne0"/>
              <w:jc w:val="center"/>
              <w:rPr>
                <w:rStyle w:val="Inne"/>
                <w:sz w:val="28"/>
                <w:szCs w:val="28"/>
              </w:rPr>
            </w:pPr>
            <w:r>
              <w:rPr>
                <w:rStyle w:val="Inne"/>
                <w:sz w:val="28"/>
                <w:szCs w:val="28"/>
              </w:rPr>
              <w:t>10</w:t>
            </w:r>
          </w:p>
        </w:tc>
      </w:tr>
    </w:tbl>
    <w:p w14:paraId="06673005" w14:textId="77777777" w:rsidR="000D2716" w:rsidRDefault="000D2716" w:rsidP="000D2716">
      <w:pPr>
        <w:spacing w:after="139" w:line="1" w:lineRule="exact"/>
      </w:pPr>
    </w:p>
    <w:p w14:paraId="3355DB1A" w14:textId="77777777" w:rsidR="00BC2875" w:rsidRPr="00BC2875" w:rsidRDefault="00BC2875" w:rsidP="00BC2875">
      <w:pPr>
        <w:pStyle w:val="Teksttreci0"/>
        <w:tabs>
          <w:tab w:val="left" w:pos="404"/>
        </w:tabs>
        <w:ind w:left="380"/>
        <w:jc w:val="both"/>
        <w:rPr>
          <w:rStyle w:val="Teksttreci"/>
        </w:rPr>
      </w:pPr>
    </w:p>
    <w:p w14:paraId="629324F6" w14:textId="77777777" w:rsidR="001B23D2" w:rsidRDefault="001B23D2" w:rsidP="007947FD">
      <w:pPr>
        <w:pStyle w:val="Teksttreci0"/>
        <w:tabs>
          <w:tab w:val="left" w:pos="404"/>
        </w:tabs>
        <w:ind w:left="380"/>
        <w:jc w:val="both"/>
        <w:rPr>
          <w:rStyle w:val="Teksttreci"/>
          <w:b/>
        </w:rPr>
      </w:pPr>
    </w:p>
    <w:p w14:paraId="75F9F277" w14:textId="77777777" w:rsidR="006A0657" w:rsidRDefault="006A0657" w:rsidP="007947FD">
      <w:pPr>
        <w:pStyle w:val="Teksttreci0"/>
        <w:tabs>
          <w:tab w:val="left" w:pos="404"/>
        </w:tabs>
        <w:ind w:left="380"/>
        <w:jc w:val="both"/>
        <w:rPr>
          <w:rStyle w:val="Teksttreci"/>
          <w:b/>
        </w:rPr>
      </w:pPr>
    </w:p>
    <w:p w14:paraId="3DFAAC8A" w14:textId="77777777" w:rsidR="006A0657" w:rsidRDefault="006A0657" w:rsidP="007947FD">
      <w:pPr>
        <w:pStyle w:val="Teksttreci0"/>
        <w:tabs>
          <w:tab w:val="left" w:pos="404"/>
        </w:tabs>
        <w:ind w:left="380"/>
        <w:jc w:val="both"/>
        <w:rPr>
          <w:rStyle w:val="Teksttreci"/>
          <w:b/>
        </w:rPr>
      </w:pPr>
    </w:p>
    <w:p w14:paraId="7F3A18FF" w14:textId="77777777" w:rsidR="006A0657" w:rsidRDefault="006A0657" w:rsidP="007947FD">
      <w:pPr>
        <w:pStyle w:val="Teksttreci0"/>
        <w:tabs>
          <w:tab w:val="left" w:pos="404"/>
        </w:tabs>
        <w:ind w:left="380"/>
        <w:jc w:val="both"/>
        <w:rPr>
          <w:rStyle w:val="Teksttreci"/>
          <w:b/>
        </w:rPr>
      </w:pPr>
    </w:p>
    <w:p w14:paraId="467127D1" w14:textId="77777777" w:rsidR="006A0657" w:rsidRDefault="006A0657" w:rsidP="007947FD">
      <w:pPr>
        <w:pStyle w:val="Teksttreci0"/>
        <w:tabs>
          <w:tab w:val="left" w:pos="404"/>
        </w:tabs>
        <w:ind w:left="380"/>
        <w:jc w:val="both"/>
        <w:rPr>
          <w:rStyle w:val="Teksttreci"/>
          <w:b/>
        </w:rPr>
      </w:pPr>
    </w:p>
    <w:p w14:paraId="38113294" w14:textId="2D9259FE" w:rsidR="007947FD" w:rsidRDefault="00297414" w:rsidP="007947FD">
      <w:pPr>
        <w:pStyle w:val="Teksttreci0"/>
        <w:tabs>
          <w:tab w:val="left" w:pos="404"/>
        </w:tabs>
        <w:ind w:left="380"/>
        <w:jc w:val="both"/>
        <w:rPr>
          <w:rStyle w:val="Teksttreci"/>
          <w:b/>
        </w:rPr>
      </w:pPr>
      <w:r>
        <w:rPr>
          <w:rStyle w:val="Teksttreci"/>
          <w:b/>
        </w:rPr>
        <w:lastRenderedPageBreak/>
        <w:t>Rozstrzygające K</w:t>
      </w:r>
      <w:r w:rsidR="00E01A3F" w:rsidRPr="00820749">
        <w:rPr>
          <w:rStyle w:val="Teksttreci"/>
          <w:b/>
        </w:rPr>
        <w:t xml:space="preserve">ryterium </w:t>
      </w:r>
      <w:r>
        <w:rPr>
          <w:rStyle w:val="Teksttreci"/>
          <w:b/>
        </w:rPr>
        <w:t>W</w:t>
      </w:r>
      <w:r w:rsidR="00AC67D8" w:rsidRPr="00820749">
        <w:rPr>
          <w:rStyle w:val="Teksttreci"/>
          <w:b/>
        </w:rPr>
        <w:t>yboru</w:t>
      </w:r>
    </w:p>
    <w:p w14:paraId="5A561DD0" w14:textId="77777777" w:rsidR="007947FD" w:rsidRPr="007947FD" w:rsidRDefault="007947FD" w:rsidP="007947FD">
      <w:pPr>
        <w:pStyle w:val="Teksttreci0"/>
        <w:tabs>
          <w:tab w:val="left" w:pos="404"/>
        </w:tabs>
        <w:ind w:left="380"/>
        <w:jc w:val="both"/>
        <w:rPr>
          <w:rStyle w:val="Teksttreci"/>
        </w:rPr>
      </w:pPr>
    </w:p>
    <w:p w14:paraId="1C99ED25" w14:textId="34C29F7C" w:rsidR="007947FD" w:rsidRDefault="007947FD" w:rsidP="007947FD">
      <w:pPr>
        <w:pStyle w:val="Teksttreci0"/>
        <w:tabs>
          <w:tab w:val="left" w:pos="404"/>
        </w:tabs>
        <w:jc w:val="both"/>
        <w:rPr>
          <w:rStyle w:val="Teksttreci"/>
          <w:bCs/>
        </w:rPr>
      </w:pPr>
      <w:r w:rsidRPr="00E777DE">
        <w:rPr>
          <w:rStyle w:val="Teksttreci"/>
          <w:bCs/>
        </w:rPr>
        <w:t>3</w:t>
      </w:r>
      <w:r>
        <w:rPr>
          <w:rStyle w:val="Teksttreci"/>
          <w:b/>
        </w:rPr>
        <w:t>.</w:t>
      </w:r>
      <w:r>
        <w:rPr>
          <w:rStyle w:val="Teksttreci"/>
          <w:b/>
        </w:rPr>
        <w:tab/>
      </w:r>
      <w:r w:rsidRPr="007947FD">
        <w:rPr>
          <w:rStyle w:val="Teksttreci"/>
          <w:bCs/>
        </w:rPr>
        <w:t>Ocena ofert</w:t>
      </w:r>
      <w:r>
        <w:rPr>
          <w:rStyle w:val="Teksttreci"/>
          <w:bCs/>
        </w:rPr>
        <w:t>:</w:t>
      </w:r>
    </w:p>
    <w:p w14:paraId="6482821B" w14:textId="77777777" w:rsidR="007D1134" w:rsidRDefault="007D1134" w:rsidP="007947FD">
      <w:pPr>
        <w:pStyle w:val="Teksttreci0"/>
        <w:tabs>
          <w:tab w:val="left" w:pos="404"/>
        </w:tabs>
        <w:jc w:val="both"/>
        <w:rPr>
          <w:rStyle w:val="Teksttreci"/>
          <w:b/>
        </w:rPr>
      </w:pPr>
    </w:p>
    <w:p w14:paraId="2F553894" w14:textId="4B8D389F" w:rsidR="007947FD" w:rsidRDefault="00E01A3F" w:rsidP="007947FD">
      <w:pPr>
        <w:pStyle w:val="Teksttreci0"/>
        <w:numPr>
          <w:ilvl w:val="0"/>
          <w:numId w:val="12"/>
        </w:numPr>
        <w:tabs>
          <w:tab w:val="left" w:pos="404"/>
        </w:tabs>
        <w:jc w:val="both"/>
        <w:rPr>
          <w:rStyle w:val="Teksttreci"/>
        </w:rPr>
      </w:pPr>
      <w:r w:rsidRPr="00903A53">
        <w:rPr>
          <w:rStyle w:val="Teksttreci"/>
        </w:rPr>
        <w:t>z</w:t>
      </w:r>
      <w:r w:rsidR="000D2716" w:rsidRPr="00903A53">
        <w:rPr>
          <w:rStyle w:val="Teksttreci"/>
        </w:rPr>
        <w:t xml:space="preserve">a najkorzystniejszą uznana zostanie ta z ocenianych ofert, która uzyska </w:t>
      </w:r>
      <w:r w:rsidR="00A81F99" w:rsidRPr="00903A53">
        <w:rPr>
          <w:rStyle w:val="Teksttreci"/>
        </w:rPr>
        <w:t xml:space="preserve">największą </w:t>
      </w:r>
      <w:r w:rsidRPr="00903A53">
        <w:rPr>
          <w:rStyle w:val="Teksttreci"/>
        </w:rPr>
        <w:t>ocenę punktową</w:t>
      </w:r>
      <w:r w:rsidR="00823AAE" w:rsidRPr="00903A53">
        <w:rPr>
          <w:rStyle w:val="Teksttreci"/>
        </w:rPr>
        <w:t xml:space="preserve"> </w:t>
      </w:r>
      <w:r w:rsidR="004A0627" w:rsidRPr="00903A53">
        <w:rPr>
          <w:rStyle w:val="Teksttreci"/>
        </w:rPr>
        <w:t>(</w:t>
      </w:r>
      <w:r w:rsidR="004A0627" w:rsidRPr="007947FD">
        <w:rPr>
          <w:rStyle w:val="Teksttreci"/>
          <w:b/>
        </w:rPr>
        <w:t>W</w:t>
      </w:r>
      <w:r w:rsidR="004A0627" w:rsidRPr="00903A53">
        <w:rPr>
          <w:rStyle w:val="Teksttreci"/>
        </w:rPr>
        <w:t>)</w:t>
      </w:r>
      <w:r w:rsidR="00487FA6">
        <w:rPr>
          <w:rStyle w:val="Teksttreci"/>
        </w:rPr>
        <w:t>,</w:t>
      </w:r>
    </w:p>
    <w:p w14:paraId="124077AD" w14:textId="77777777" w:rsidR="003B2D3D" w:rsidRDefault="003B2D3D" w:rsidP="003B2D3D">
      <w:pPr>
        <w:pStyle w:val="Teksttreci0"/>
        <w:tabs>
          <w:tab w:val="left" w:pos="404"/>
        </w:tabs>
        <w:ind w:left="720"/>
        <w:jc w:val="both"/>
        <w:rPr>
          <w:rStyle w:val="Teksttreci"/>
        </w:rPr>
      </w:pPr>
    </w:p>
    <w:p w14:paraId="48041819" w14:textId="07BCB7CB" w:rsidR="00487FA6" w:rsidRPr="003B2D3D" w:rsidRDefault="00487FA6" w:rsidP="00487FA6">
      <w:pPr>
        <w:pStyle w:val="Teksttreci0"/>
        <w:tabs>
          <w:tab w:val="left" w:pos="404"/>
        </w:tabs>
        <w:ind w:left="720"/>
        <w:jc w:val="center"/>
        <w:rPr>
          <w:rStyle w:val="Teksttreci"/>
          <w:b/>
          <w:bCs/>
          <w:vertAlign w:val="subscript"/>
        </w:rPr>
      </w:pPr>
      <w:proofErr w:type="spellStart"/>
      <w:r w:rsidRPr="00487FA6">
        <w:rPr>
          <w:rStyle w:val="Teksttreci"/>
          <w:b/>
          <w:bCs/>
        </w:rPr>
        <w:t>W</w:t>
      </w:r>
      <w:r w:rsidRPr="00487FA6">
        <w:rPr>
          <w:rStyle w:val="Teksttreci"/>
          <w:b/>
          <w:bCs/>
          <w:vertAlign w:val="subscript"/>
        </w:rPr>
        <w:t>i</w:t>
      </w:r>
      <w:proofErr w:type="spellEnd"/>
      <w:r w:rsidRPr="00487FA6">
        <w:rPr>
          <w:rStyle w:val="Teksttreci"/>
          <w:b/>
          <w:bCs/>
          <w:vertAlign w:val="subscript"/>
        </w:rPr>
        <w:t xml:space="preserve"> </w:t>
      </w:r>
      <w:r w:rsidRPr="00487FA6">
        <w:rPr>
          <w:rStyle w:val="Teksttreci"/>
          <w:b/>
          <w:bCs/>
        </w:rPr>
        <w:t>=</w:t>
      </w:r>
      <w:proofErr w:type="spellStart"/>
      <w:r w:rsidRPr="00487FA6">
        <w:rPr>
          <w:rStyle w:val="Teksttreci"/>
          <w:b/>
          <w:bCs/>
        </w:rPr>
        <w:t>F+</w:t>
      </w:r>
      <w:r w:rsidR="003B2D3D">
        <w:rPr>
          <w:rStyle w:val="Teksttreci"/>
          <w:b/>
          <w:bCs/>
        </w:rPr>
        <w:t>D</w:t>
      </w:r>
      <w:r w:rsidR="003B2D3D">
        <w:rPr>
          <w:rStyle w:val="Teksttreci"/>
          <w:b/>
          <w:bCs/>
          <w:vertAlign w:val="subscript"/>
        </w:rPr>
        <w:t>L</w:t>
      </w:r>
      <w:r w:rsidRPr="00487FA6">
        <w:rPr>
          <w:rStyle w:val="Teksttreci"/>
          <w:b/>
          <w:bCs/>
        </w:rPr>
        <w:t>+D</w:t>
      </w:r>
      <w:r w:rsidR="003B2D3D">
        <w:rPr>
          <w:rStyle w:val="Teksttreci"/>
          <w:b/>
          <w:bCs/>
          <w:vertAlign w:val="subscript"/>
        </w:rPr>
        <w:t>d</w:t>
      </w:r>
      <w:proofErr w:type="spellEnd"/>
    </w:p>
    <w:p w14:paraId="35222680" w14:textId="77777777" w:rsidR="00487FA6" w:rsidRPr="00487FA6" w:rsidRDefault="00487FA6" w:rsidP="00487FA6">
      <w:pPr>
        <w:pStyle w:val="Teksttreci0"/>
        <w:tabs>
          <w:tab w:val="left" w:pos="404"/>
        </w:tabs>
        <w:ind w:left="720"/>
        <w:jc w:val="center"/>
        <w:rPr>
          <w:rStyle w:val="Teksttreci"/>
          <w:b/>
          <w:bCs/>
        </w:rPr>
      </w:pPr>
    </w:p>
    <w:p w14:paraId="1F4644CA" w14:textId="3A395D26" w:rsidR="00A81F99" w:rsidRDefault="007947FD" w:rsidP="000D2716">
      <w:pPr>
        <w:pStyle w:val="Teksttreci0"/>
        <w:numPr>
          <w:ilvl w:val="0"/>
          <w:numId w:val="12"/>
        </w:numPr>
        <w:tabs>
          <w:tab w:val="left" w:pos="404"/>
        </w:tabs>
        <w:jc w:val="both"/>
        <w:rPr>
          <w:rStyle w:val="Teksttreci"/>
        </w:rPr>
      </w:pPr>
      <w:r>
        <w:rPr>
          <w:rStyle w:val="Teksttreci"/>
        </w:rPr>
        <w:t xml:space="preserve">Zamawiający będzie obliczał wartość punktową </w:t>
      </w:r>
      <w:proofErr w:type="spellStart"/>
      <w:r w:rsidRPr="004D2287">
        <w:rPr>
          <w:rStyle w:val="Teksttreci"/>
          <w:b/>
        </w:rPr>
        <w:t>W</w:t>
      </w:r>
      <w:r>
        <w:rPr>
          <w:rStyle w:val="Teksttreci"/>
          <w:b/>
          <w:vertAlign w:val="subscript"/>
        </w:rPr>
        <w:t>i</w:t>
      </w:r>
      <w:proofErr w:type="spellEnd"/>
      <w:r>
        <w:rPr>
          <w:rStyle w:val="Teksttreci"/>
          <w:b/>
          <w:vertAlign w:val="subscript"/>
        </w:rPr>
        <w:t xml:space="preserve"> </w:t>
      </w:r>
      <w:r w:rsidRPr="007947FD">
        <w:rPr>
          <w:rStyle w:val="Teksttreci"/>
          <w:bCs/>
        </w:rPr>
        <w:t>oferty</w:t>
      </w:r>
      <w:r>
        <w:rPr>
          <w:rStyle w:val="Teksttreci"/>
        </w:rPr>
        <w:t xml:space="preserve"> (złożonej przez Oferenta „i</w:t>
      </w:r>
      <w:r w:rsidR="007D1134">
        <w:rPr>
          <w:rStyle w:val="Teksttreci"/>
        </w:rPr>
        <w:t xml:space="preserve">”) zaokrągloną do dwóch miejsc po przecinku, w oparciu o następujący wzór: </w:t>
      </w:r>
    </w:p>
    <w:p w14:paraId="793C2E6E" w14:textId="77777777" w:rsidR="00C62712" w:rsidRPr="000953D6" w:rsidRDefault="00C62712" w:rsidP="00C62712">
      <w:pPr>
        <w:pStyle w:val="Teksttreci0"/>
        <w:tabs>
          <w:tab w:val="left" w:pos="404"/>
        </w:tabs>
        <w:ind w:left="720"/>
        <w:jc w:val="both"/>
        <w:rPr>
          <w:rStyle w:val="Teksttreci"/>
          <w:b/>
        </w:rPr>
      </w:pPr>
    </w:p>
    <w:p w14:paraId="503A9B11" w14:textId="29C667E3" w:rsidR="00E0698F" w:rsidRDefault="00E0698F" w:rsidP="00E0698F">
      <w:pPr>
        <w:pStyle w:val="Teksttreci0"/>
        <w:tabs>
          <w:tab w:val="left" w:pos="404"/>
        </w:tabs>
        <w:ind w:left="720"/>
        <w:jc w:val="center"/>
        <w:rPr>
          <w:rStyle w:val="Teksttreci"/>
          <w:b/>
          <w:sz w:val="28"/>
          <w:szCs w:val="28"/>
        </w:rPr>
      </w:pPr>
      <w:r w:rsidRPr="000953D6">
        <w:rPr>
          <w:rStyle w:val="Teksttreci"/>
          <w:b/>
          <w:sz w:val="28"/>
          <w:szCs w:val="28"/>
        </w:rPr>
        <w:t>F</w:t>
      </w:r>
      <w:r w:rsidR="000953D6" w:rsidRPr="000953D6">
        <w:rPr>
          <w:rStyle w:val="Teksttreci"/>
          <w:b/>
          <w:sz w:val="28"/>
          <w:szCs w:val="28"/>
          <w:vertAlign w:val="subscript"/>
        </w:rPr>
        <w:t xml:space="preserve">i = </w:t>
      </w:r>
      <m:oMath>
        <m:f>
          <m:fPr>
            <m:ctrlPr>
              <w:rPr>
                <w:rStyle w:val="Teksttreci"/>
                <w:rFonts w:ascii="Cambria Math" w:hAnsi="Cambria Math"/>
                <w:b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Style w:val="Teksttreci"/>
                <w:rFonts w:ascii="Cambria Math" w:hAnsi="Cambria Math"/>
                <w:sz w:val="28"/>
                <w:szCs w:val="28"/>
              </w:rPr>
              <m:t>R</m:t>
            </m:r>
            <m:r>
              <m:rPr>
                <m:sty m:val="bi"/>
              </m:rPr>
              <w:rPr>
                <w:rStyle w:val="Teksttreci"/>
                <w:rFonts w:ascii="Cambria Math" w:hAnsi="Cambria Math"/>
                <w:sz w:val="28"/>
                <w:szCs w:val="28"/>
              </w:rPr>
              <m:t>1</m:t>
            </m:r>
            <m:r>
              <m:rPr>
                <m:sty m:val="bi"/>
              </m:rPr>
              <w:rPr>
                <w:rStyle w:val="Teksttreci"/>
                <w:rFonts w:ascii="Cambria Math" w:hAnsi="Cambria Math"/>
                <w:sz w:val="28"/>
                <w:szCs w:val="28"/>
              </w:rPr>
              <m:t>xCn</m:t>
            </m:r>
          </m:num>
          <m:den>
            <m:r>
              <m:rPr>
                <m:sty m:val="bi"/>
              </m:rPr>
              <w:rPr>
                <w:rStyle w:val="Teksttreci"/>
                <w:rFonts w:ascii="Cambria Math" w:hAnsi="Cambria Math"/>
                <w:sz w:val="28"/>
                <w:szCs w:val="28"/>
              </w:rPr>
              <m:t>Ci</m:t>
            </m:r>
          </m:den>
        </m:f>
      </m:oMath>
    </w:p>
    <w:p w14:paraId="0BA9B0C3" w14:textId="6BD83969" w:rsidR="000953D6" w:rsidRDefault="000953D6" w:rsidP="000953D6">
      <w:pPr>
        <w:pStyle w:val="Teksttreci0"/>
        <w:tabs>
          <w:tab w:val="left" w:pos="404"/>
        </w:tabs>
        <w:ind w:left="720"/>
        <w:rPr>
          <w:rStyle w:val="Teksttreci"/>
          <w:bCs/>
        </w:rPr>
      </w:pPr>
      <w:proofErr w:type="spellStart"/>
      <w:r w:rsidRPr="000953D6">
        <w:rPr>
          <w:rStyle w:val="Teksttreci"/>
          <w:bCs/>
          <w:sz w:val="28"/>
          <w:szCs w:val="28"/>
        </w:rPr>
        <w:t>Cn</w:t>
      </w:r>
      <w:proofErr w:type="spellEnd"/>
      <w:r>
        <w:rPr>
          <w:rStyle w:val="Teksttreci"/>
          <w:bCs/>
          <w:sz w:val="28"/>
          <w:szCs w:val="28"/>
        </w:rPr>
        <w:t>-</w:t>
      </w:r>
      <w:r w:rsidRPr="000953D6">
        <w:rPr>
          <w:rStyle w:val="Teksttreci"/>
          <w:bCs/>
        </w:rPr>
        <w:t>cena za punkt najtańszej oferty</w:t>
      </w:r>
    </w:p>
    <w:p w14:paraId="6520959C" w14:textId="268D9D09" w:rsidR="000953D6" w:rsidRDefault="000953D6" w:rsidP="000953D6">
      <w:pPr>
        <w:pStyle w:val="Teksttreci0"/>
        <w:tabs>
          <w:tab w:val="left" w:pos="404"/>
        </w:tabs>
        <w:ind w:left="720"/>
        <w:rPr>
          <w:rStyle w:val="Teksttreci"/>
          <w:bCs/>
        </w:rPr>
      </w:pPr>
      <w:r w:rsidRPr="000953D6">
        <w:rPr>
          <w:rStyle w:val="Teksttreci"/>
          <w:bCs/>
          <w:sz w:val="28"/>
          <w:szCs w:val="28"/>
        </w:rPr>
        <w:t>Ci</w:t>
      </w:r>
      <w:r>
        <w:rPr>
          <w:rStyle w:val="Teksttreci"/>
          <w:bCs/>
        </w:rPr>
        <w:t>- cena za punkt badanej oferty</w:t>
      </w:r>
    </w:p>
    <w:p w14:paraId="7F665588" w14:textId="7E65E815" w:rsidR="000953D6" w:rsidRPr="000953D6" w:rsidRDefault="000953D6" w:rsidP="000953D6">
      <w:pPr>
        <w:pStyle w:val="Teksttreci0"/>
        <w:tabs>
          <w:tab w:val="left" w:pos="404"/>
        </w:tabs>
        <w:ind w:left="720"/>
        <w:rPr>
          <w:rStyle w:val="Teksttreci"/>
          <w:bCs/>
          <w:sz w:val="28"/>
          <w:szCs w:val="28"/>
        </w:rPr>
      </w:pPr>
      <w:r w:rsidRPr="000953D6">
        <w:rPr>
          <w:rStyle w:val="Teksttreci"/>
          <w:bCs/>
          <w:sz w:val="28"/>
          <w:szCs w:val="28"/>
        </w:rPr>
        <w:t>R1</w:t>
      </w:r>
      <w:r>
        <w:rPr>
          <w:rStyle w:val="Teksttreci"/>
          <w:bCs/>
        </w:rPr>
        <w:t>- znaczenie procentowe kryterium Cena (80%)</w:t>
      </w:r>
    </w:p>
    <w:p w14:paraId="4E3D0DEB" w14:textId="77777777" w:rsidR="00E0698F" w:rsidRDefault="00E0698F" w:rsidP="00C62712">
      <w:pPr>
        <w:pStyle w:val="Teksttreci0"/>
        <w:tabs>
          <w:tab w:val="left" w:pos="404"/>
        </w:tabs>
        <w:ind w:left="720"/>
        <w:jc w:val="center"/>
        <w:rPr>
          <w:rStyle w:val="Teksttreci"/>
          <w:b/>
          <w:bCs/>
          <w:sz w:val="36"/>
          <w:szCs w:val="36"/>
          <w:u w:val="single"/>
          <w:vertAlign w:val="superscript"/>
        </w:rPr>
      </w:pPr>
    </w:p>
    <w:p w14:paraId="0D4E5E71" w14:textId="77777777" w:rsidR="00E0698F" w:rsidRDefault="00E0698F" w:rsidP="00C62712">
      <w:pPr>
        <w:pStyle w:val="Teksttreci0"/>
        <w:tabs>
          <w:tab w:val="left" w:pos="404"/>
        </w:tabs>
        <w:ind w:left="720"/>
        <w:jc w:val="center"/>
        <w:rPr>
          <w:rStyle w:val="Teksttreci"/>
          <w:b/>
          <w:bCs/>
          <w:u w:val="single"/>
          <w:vertAlign w:val="superscript"/>
        </w:rPr>
      </w:pPr>
    </w:p>
    <w:p w14:paraId="3090795D" w14:textId="77777777" w:rsidR="00E0698F" w:rsidRDefault="00E0698F" w:rsidP="00C62712">
      <w:pPr>
        <w:pStyle w:val="Teksttreci0"/>
        <w:tabs>
          <w:tab w:val="left" w:pos="404"/>
        </w:tabs>
        <w:ind w:left="720"/>
        <w:jc w:val="center"/>
        <w:rPr>
          <w:rStyle w:val="Teksttreci"/>
          <w:b/>
          <w:bCs/>
          <w:u w:val="single"/>
          <w:vertAlign w:val="superscript"/>
        </w:rPr>
      </w:pPr>
    </w:p>
    <w:p w14:paraId="6F6C3B0E" w14:textId="77777777" w:rsidR="00E0698F" w:rsidRDefault="00E0698F" w:rsidP="00C62712">
      <w:pPr>
        <w:pStyle w:val="Teksttreci0"/>
        <w:tabs>
          <w:tab w:val="left" w:pos="404"/>
        </w:tabs>
        <w:ind w:left="720"/>
        <w:jc w:val="center"/>
        <w:rPr>
          <w:rStyle w:val="Teksttreci"/>
          <w:b/>
          <w:bCs/>
          <w:vertAlign w:val="superscript"/>
        </w:rPr>
      </w:pPr>
    </w:p>
    <w:p w14:paraId="1CADABB2" w14:textId="1999593E" w:rsidR="00E0698F" w:rsidRPr="00E0698F" w:rsidRDefault="00E0698F" w:rsidP="00C62712">
      <w:pPr>
        <w:pStyle w:val="Teksttreci0"/>
        <w:tabs>
          <w:tab w:val="left" w:pos="404"/>
        </w:tabs>
        <w:ind w:left="720"/>
        <w:jc w:val="center"/>
        <w:rPr>
          <w:rStyle w:val="Teksttreci"/>
        </w:rPr>
      </w:pPr>
    </w:p>
    <w:p w14:paraId="42A8C8C5" w14:textId="77777777" w:rsidR="00C62712" w:rsidRDefault="00C62712" w:rsidP="00C62712">
      <w:pPr>
        <w:pStyle w:val="Teksttreci0"/>
        <w:tabs>
          <w:tab w:val="left" w:pos="404"/>
        </w:tabs>
        <w:ind w:left="720"/>
        <w:jc w:val="both"/>
        <w:rPr>
          <w:rStyle w:val="Teksttreci"/>
        </w:rPr>
      </w:pPr>
    </w:p>
    <w:p w14:paraId="6F999D80" w14:textId="77777777" w:rsidR="00C62712" w:rsidRDefault="00C62712" w:rsidP="00C62712">
      <w:pPr>
        <w:pStyle w:val="Teksttreci0"/>
        <w:tabs>
          <w:tab w:val="left" w:pos="404"/>
        </w:tabs>
        <w:ind w:left="720"/>
        <w:jc w:val="center"/>
        <w:rPr>
          <w:rStyle w:val="Teksttreci"/>
        </w:rPr>
      </w:pPr>
    </w:p>
    <w:p w14:paraId="5FA61303" w14:textId="77777777" w:rsidR="00C62712" w:rsidRDefault="00C62712" w:rsidP="00C62712">
      <w:pPr>
        <w:pStyle w:val="Teksttreci0"/>
        <w:tabs>
          <w:tab w:val="left" w:pos="404"/>
        </w:tabs>
        <w:jc w:val="both"/>
      </w:pPr>
    </w:p>
    <w:p w14:paraId="4DF526F1" w14:textId="0B89A32F" w:rsidR="000D2716" w:rsidRPr="00C06EAE" w:rsidRDefault="00C06EAE" w:rsidP="00C06EAE">
      <w:pPr>
        <w:pStyle w:val="Bezodstpw"/>
        <w:rPr>
          <w:sz w:val="18"/>
          <w:szCs w:val="18"/>
        </w:rPr>
      </w:pPr>
      <w:bookmarkStart w:id="1" w:name="_Hlk192840229"/>
      <w:r>
        <w:rPr>
          <w:b/>
        </w:rPr>
        <w:tab/>
      </w:r>
      <w:bookmarkEnd w:id="1"/>
    </w:p>
    <w:sectPr w:rsidR="000D2716" w:rsidRPr="00C06EAE" w:rsidSect="005816FB">
      <w:headerReference w:type="default" r:id="rId8"/>
      <w:footerReference w:type="default" r:id="rId9"/>
      <w:pgSz w:w="11906" w:h="16838"/>
      <w:pgMar w:top="1418" w:right="720" w:bottom="720" w:left="720" w:header="0" w:footer="0" w:gutter="227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398584" w14:textId="77777777" w:rsidR="00357496" w:rsidRDefault="00357496" w:rsidP="00205BF0">
      <w:r>
        <w:separator/>
      </w:r>
    </w:p>
  </w:endnote>
  <w:endnote w:type="continuationSeparator" w:id="0">
    <w:p w14:paraId="6A2E2377" w14:textId="77777777" w:rsidR="00357496" w:rsidRDefault="00357496" w:rsidP="002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CA350" w14:textId="7B055504" w:rsidR="00F04537" w:rsidRDefault="00F04537">
    <w:pPr>
      <w:pStyle w:val="Stopka"/>
    </w:pPr>
    <w:r>
      <w:rPr>
        <w:noProof/>
        <w:lang w:eastAsia="pl-PL"/>
      </w:rPr>
      <w:drawing>
        <wp:inline distT="0" distB="0" distL="0" distR="0" wp14:anchorId="7530D3AD" wp14:editId="1D7232B9">
          <wp:extent cx="6645910" cy="1055892"/>
          <wp:effectExtent l="0" t="0" r="254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_pasek_dol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558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745479" w14:textId="77777777" w:rsidR="00F04537" w:rsidRDefault="00F045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E847A8" w14:textId="77777777" w:rsidR="00357496" w:rsidRDefault="00357496" w:rsidP="00205BF0">
      <w:r>
        <w:separator/>
      </w:r>
    </w:p>
  </w:footnote>
  <w:footnote w:type="continuationSeparator" w:id="0">
    <w:p w14:paraId="2B087795" w14:textId="77777777" w:rsidR="00357496" w:rsidRDefault="00357496" w:rsidP="00205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8A4BD" w14:textId="3EE014D6" w:rsidR="00F04537" w:rsidRPr="00A544DA" w:rsidRDefault="00A544DA" w:rsidP="00A544DA">
    <w:pPr>
      <w:pStyle w:val="Nagwek"/>
      <w:tabs>
        <w:tab w:val="right" w:pos="10239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 w:rsidR="00F04537" w:rsidRPr="00A544DA">
      <w:rPr>
        <w:b/>
        <w:bCs/>
        <w:noProof/>
        <w:lang w:eastAsia="pl-PL"/>
      </w:rPr>
      <w:drawing>
        <wp:anchor distT="0" distB="0" distL="114300" distR="114300" simplePos="0" relativeHeight="251658240" behindDoc="1" locked="0" layoutInCell="1" allowOverlap="1" wp14:anchorId="6E726EF4" wp14:editId="5908719A">
          <wp:simplePos x="0" y="0"/>
          <wp:positionH relativeFrom="column">
            <wp:posOffset>-410845</wp:posOffset>
          </wp:positionH>
          <wp:positionV relativeFrom="paragraph">
            <wp:posOffset>142875</wp:posOffset>
          </wp:positionV>
          <wp:extent cx="7307580" cy="1104900"/>
          <wp:effectExtent l="0" t="0" r="7620" b="0"/>
          <wp:wrapTight wrapText="bothSides">
            <wp:wrapPolygon edited="0">
              <wp:start x="0" y="0"/>
              <wp:lineTo x="0" y="21228"/>
              <wp:lineTo x="21566" y="21228"/>
              <wp:lineTo x="21566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pasek gor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758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96DF6"/>
    <w:multiLevelType w:val="hybridMultilevel"/>
    <w:tmpl w:val="94B0A50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13C5C79"/>
    <w:multiLevelType w:val="hybridMultilevel"/>
    <w:tmpl w:val="3760D4B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2F32E5F"/>
    <w:multiLevelType w:val="hybridMultilevel"/>
    <w:tmpl w:val="6DAA84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E7A55"/>
    <w:multiLevelType w:val="multilevel"/>
    <w:tmpl w:val="D36EA49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9763A9"/>
    <w:multiLevelType w:val="multilevel"/>
    <w:tmpl w:val="285EFBB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2349CE"/>
    <w:multiLevelType w:val="multilevel"/>
    <w:tmpl w:val="E3FCBB3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2)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CD61075"/>
    <w:multiLevelType w:val="hybridMultilevel"/>
    <w:tmpl w:val="38207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87842"/>
    <w:multiLevelType w:val="hybridMultilevel"/>
    <w:tmpl w:val="9D3461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2706A6"/>
    <w:multiLevelType w:val="hybridMultilevel"/>
    <w:tmpl w:val="A268F9E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5F615DC5"/>
    <w:multiLevelType w:val="multilevel"/>
    <w:tmpl w:val="271851A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11247A6"/>
    <w:multiLevelType w:val="multilevel"/>
    <w:tmpl w:val="4AF60FAA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FAD5F2F"/>
    <w:multiLevelType w:val="hybridMultilevel"/>
    <w:tmpl w:val="E5FA6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10"/>
  </w:num>
  <w:num w:numId="5">
    <w:abstractNumId w:val="4"/>
  </w:num>
  <w:num w:numId="6">
    <w:abstractNumId w:val="1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9E5"/>
    <w:rsid w:val="000045B5"/>
    <w:rsid w:val="00022C42"/>
    <w:rsid w:val="000323A5"/>
    <w:rsid w:val="00077509"/>
    <w:rsid w:val="000953D6"/>
    <w:rsid w:val="000B4F84"/>
    <w:rsid w:val="000D2716"/>
    <w:rsid w:val="001006B6"/>
    <w:rsid w:val="001032F6"/>
    <w:rsid w:val="001611D0"/>
    <w:rsid w:val="001646A2"/>
    <w:rsid w:val="001734D8"/>
    <w:rsid w:val="0018030E"/>
    <w:rsid w:val="00184C15"/>
    <w:rsid w:val="001A528A"/>
    <w:rsid w:val="001B23D2"/>
    <w:rsid w:val="001C5230"/>
    <w:rsid w:val="00205BF0"/>
    <w:rsid w:val="00207CBA"/>
    <w:rsid w:val="00231348"/>
    <w:rsid w:val="00251F83"/>
    <w:rsid w:val="00265A09"/>
    <w:rsid w:val="00267D1C"/>
    <w:rsid w:val="00275A6D"/>
    <w:rsid w:val="0028058F"/>
    <w:rsid w:val="00297414"/>
    <w:rsid w:val="00297AED"/>
    <w:rsid w:val="002C0A79"/>
    <w:rsid w:val="002D4DC6"/>
    <w:rsid w:val="00324A19"/>
    <w:rsid w:val="003275F8"/>
    <w:rsid w:val="00336F8C"/>
    <w:rsid w:val="00352785"/>
    <w:rsid w:val="00357496"/>
    <w:rsid w:val="0038600A"/>
    <w:rsid w:val="003B2D3D"/>
    <w:rsid w:val="003D5B94"/>
    <w:rsid w:val="003E5B80"/>
    <w:rsid w:val="0041728C"/>
    <w:rsid w:val="0042221C"/>
    <w:rsid w:val="00435506"/>
    <w:rsid w:val="004458F9"/>
    <w:rsid w:val="004519B4"/>
    <w:rsid w:val="00487FA6"/>
    <w:rsid w:val="004A0627"/>
    <w:rsid w:val="004D2287"/>
    <w:rsid w:val="004F4DA2"/>
    <w:rsid w:val="004F6BAB"/>
    <w:rsid w:val="00506359"/>
    <w:rsid w:val="005471CB"/>
    <w:rsid w:val="005563CF"/>
    <w:rsid w:val="005762D0"/>
    <w:rsid w:val="00576EAC"/>
    <w:rsid w:val="005816FB"/>
    <w:rsid w:val="00585E20"/>
    <w:rsid w:val="005A11DB"/>
    <w:rsid w:val="005C2E25"/>
    <w:rsid w:val="005D0D70"/>
    <w:rsid w:val="00604E67"/>
    <w:rsid w:val="006258DE"/>
    <w:rsid w:val="006358F8"/>
    <w:rsid w:val="00636EE0"/>
    <w:rsid w:val="00644A2F"/>
    <w:rsid w:val="00670E75"/>
    <w:rsid w:val="00671E2E"/>
    <w:rsid w:val="00693F14"/>
    <w:rsid w:val="006A0657"/>
    <w:rsid w:val="006A3A57"/>
    <w:rsid w:val="006C401A"/>
    <w:rsid w:val="006E5E16"/>
    <w:rsid w:val="0073519A"/>
    <w:rsid w:val="00740DDC"/>
    <w:rsid w:val="0076640F"/>
    <w:rsid w:val="007947FD"/>
    <w:rsid w:val="007C76DC"/>
    <w:rsid w:val="007D1134"/>
    <w:rsid w:val="007E4040"/>
    <w:rsid w:val="007F3B1D"/>
    <w:rsid w:val="00820749"/>
    <w:rsid w:val="00823AAE"/>
    <w:rsid w:val="008561AB"/>
    <w:rsid w:val="00857475"/>
    <w:rsid w:val="008A75E0"/>
    <w:rsid w:val="008F5D9E"/>
    <w:rsid w:val="00903A53"/>
    <w:rsid w:val="00945F71"/>
    <w:rsid w:val="009532FD"/>
    <w:rsid w:val="00960884"/>
    <w:rsid w:val="009658F9"/>
    <w:rsid w:val="009703B3"/>
    <w:rsid w:val="009B1992"/>
    <w:rsid w:val="009F5C2F"/>
    <w:rsid w:val="00A40DBC"/>
    <w:rsid w:val="00A544DA"/>
    <w:rsid w:val="00A63B7A"/>
    <w:rsid w:val="00A71F00"/>
    <w:rsid w:val="00A813F1"/>
    <w:rsid w:val="00A81F99"/>
    <w:rsid w:val="00AC5E45"/>
    <w:rsid w:val="00AC67D8"/>
    <w:rsid w:val="00B221FC"/>
    <w:rsid w:val="00B33608"/>
    <w:rsid w:val="00B5322A"/>
    <w:rsid w:val="00B67761"/>
    <w:rsid w:val="00B73BD1"/>
    <w:rsid w:val="00B85244"/>
    <w:rsid w:val="00B903A4"/>
    <w:rsid w:val="00BC2875"/>
    <w:rsid w:val="00BC748B"/>
    <w:rsid w:val="00C06EAE"/>
    <w:rsid w:val="00C14954"/>
    <w:rsid w:val="00C16A82"/>
    <w:rsid w:val="00C25B18"/>
    <w:rsid w:val="00C62712"/>
    <w:rsid w:val="00CB681E"/>
    <w:rsid w:val="00CE1FF9"/>
    <w:rsid w:val="00CF6569"/>
    <w:rsid w:val="00D07247"/>
    <w:rsid w:val="00D7463B"/>
    <w:rsid w:val="00D74FA8"/>
    <w:rsid w:val="00D843BF"/>
    <w:rsid w:val="00D9373E"/>
    <w:rsid w:val="00DF1197"/>
    <w:rsid w:val="00E01A3F"/>
    <w:rsid w:val="00E0698F"/>
    <w:rsid w:val="00E239E5"/>
    <w:rsid w:val="00E24E57"/>
    <w:rsid w:val="00E50640"/>
    <w:rsid w:val="00E6509D"/>
    <w:rsid w:val="00E777DE"/>
    <w:rsid w:val="00EA2F44"/>
    <w:rsid w:val="00EA5B3A"/>
    <w:rsid w:val="00EB6578"/>
    <w:rsid w:val="00F04537"/>
    <w:rsid w:val="00F26962"/>
    <w:rsid w:val="00F307AA"/>
    <w:rsid w:val="00F32019"/>
    <w:rsid w:val="00F510DE"/>
    <w:rsid w:val="00F62558"/>
    <w:rsid w:val="00FA19BD"/>
    <w:rsid w:val="00FC3F92"/>
    <w:rsid w:val="00FD3F6D"/>
    <w:rsid w:val="00FD5C48"/>
    <w:rsid w:val="00FE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FEBC7"/>
  <w15:chartTrackingRefBased/>
  <w15:docId w15:val="{23274092-E1CB-46E1-959A-8F9BF867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5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next w:val="Normalny"/>
    <w:autoRedefine/>
    <w:qFormat/>
    <w:rsid w:val="00077509"/>
    <w:pPr>
      <w:spacing w:after="0" w:line="240" w:lineRule="auto"/>
      <w:outlineLvl w:val="1"/>
    </w:pPr>
    <w:rPr>
      <w:rFonts w:ascii="Times New Roman" w:eastAsia="Arial Unicode MS" w:hAnsi="Arial Unicode MS" w:cs="Arial Unicode MS"/>
      <w:color w:val="000000"/>
      <w:sz w:val="20"/>
      <w:szCs w:val="20"/>
      <w:u w:color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509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odpisobrazu">
    <w:name w:val="Podpis obrazu_"/>
    <w:basedOn w:val="Domylnaczcionkaakapitu"/>
    <w:link w:val="Podpisobrazu0"/>
    <w:rsid w:val="000D2716"/>
    <w:rPr>
      <w:rFonts w:ascii="Calibri" w:eastAsia="Calibri" w:hAnsi="Calibri" w:cs="Calibri"/>
      <w:b/>
      <w:bCs/>
    </w:rPr>
  </w:style>
  <w:style w:type="character" w:customStyle="1" w:styleId="Teksttreci">
    <w:name w:val="Tekst treści_"/>
    <w:basedOn w:val="Domylnaczcionkaakapitu"/>
    <w:link w:val="Teksttreci0"/>
    <w:rsid w:val="000D2716"/>
    <w:rPr>
      <w:rFonts w:ascii="Calibri" w:eastAsia="Calibri" w:hAnsi="Calibri" w:cs="Calibri"/>
    </w:rPr>
  </w:style>
  <w:style w:type="paragraph" w:customStyle="1" w:styleId="Podpisobrazu0">
    <w:name w:val="Podpis obrazu"/>
    <w:basedOn w:val="Normalny"/>
    <w:link w:val="Podpisobrazu"/>
    <w:rsid w:val="000D2716"/>
    <w:pPr>
      <w:widowControl w:val="0"/>
      <w:suppressAutoHyphens w:val="0"/>
      <w:jc w:val="right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customStyle="1" w:styleId="Teksttreci0">
    <w:name w:val="Tekst treści"/>
    <w:basedOn w:val="Normalny"/>
    <w:link w:val="Teksttreci"/>
    <w:rsid w:val="000D2716"/>
    <w:pPr>
      <w:widowControl w:val="0"/>
      <w:suppressAutoHyphens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odpistabeli">
    <w:name w:val="Podpis tabeli_"/>
    <w:basedOn w:val="Domylnaczcionkaakapitu"/>
    <w:link w:val="Podpistabeli0"/>
    <w:rsid w:val="000D2716"/>
    <w:rPr>
      <w:rFonts w:ascii="Calibri" w:eastAsia="Calibri" w:hAnsi="Calibri" w:cs="Calibri"/>
    </w:rPr>
  </w:style>
  <w:style w:type="character" w:customStyle="1" w:styleId="Inne">
    <w:name w:val="Inne_"/>
    <w:basedOn w:val="Domylnaczcionkaakapitu"/>
    <w:link w:val="Inne0"/>
    <w:rsid w:val="000D2716"/>
    <w:rPr>
      <w:rFonts w:ascii="Calibri" w:eastAsia="Calibri" w:hAnsi="Calibri" w:cs="Calibri"/>
    </w:rPr>
  </w:style>
  <w:style w:type="paragraph" w:customStyle="1" w:styleId="Podpistabeli0">
    <w:name w:val="Podpis tabeli"/>
    <w:basedOn w:val="Normalny"/>
    <w:link w:val="Podpistabeli"/>
    <w:rsid w:val="000D2716"/>
    <w:pPr>
      <w:widowControl w:val="0"/>
      <w:suppressAutoHyphens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Inne0">
    <w:name w:val="Inne"/>
    <w:basedOn w:val="Normalny"/>
    <w:link w:val="Inne"/>
    <w:rsid w:val="000D2716"/>
    <w:pPr>
      <w:widowControl w:val="0"/>
      <w:suppressAutoHyphens w:val="0"/>
    </w:pPr>
    <w:rPr>
      <w:rFonts w:ascii="Calibri" w:eastAsia="Calibri" w:hAnsi="Calibri" w:cs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161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A813F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207CB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07CB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23D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23D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23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GA\Lewek\ELA\Dok2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38060-9336-46D7-851D-508484574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Dok2b</Template>
  <TotalTime>7</TotalTime>
  <Pages>4</Pages>
  <Words>957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INTERIA.PL</Company>
  <LinksUpToDate>false</LinksUpToDate>
  <CharactersWithSpaces>6689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Włodek</dc:creator>
  <cp:keywords/>
  <dc:description/>
  <cp:lastModifiedBy>Eliza Skalmierska</cp:lastModifiedBy>
  <cp:revision>6</cp:revision>
  <cp:lastPrinted>2025-03-05T13:04:00Z</cp:lastPrinted>
  <dcterms:created xsi:type="dcterms:W3CDTF">2026-10-23T10:32:00Z</dcterms:created>
  <dcterms:modified xsi:type="dcterms:W3CDTF">2026-10-27T13:14:00Z</dcterms:modified>
</cp:coreProperties>
</file>