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A4AFD" w14:textId="0D6E871F" w:rsidR="00077509" w:rsidRPr="00192828" w:rsidRDefault="00DB329E" w:rsidP="00DB329E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F3379E">
        <w:rPr>
          <w:rFonts w:ascii="Arial Narrow" w:hAnsi="Arial Narrow"/>
          <w:color w:val="000000"/>
          <w:sz w:val="24"/>
          <w:szCs w:val="24"/>
        </w:rPr>
        <w:t xml:space="preserve">                            Kraków, 29.</w:t>
      </w:r>
      <w:r>
        <w:rPr>
          <w:rFonts w:ascii="Arial Narrow" w:hAnsi="Arial Narrow"/>
          <w:color w:val="000000"/>
          <w:sz w:val="24"/>
          <w:szCs w:val="24"/>
        </w:rPr>
        <w:t>10.2026</w:t>
      </w:r>
    </w:p>
    <w:p w14:paraId="6B66928C" w14:textId="77777777" w:rsidR="00624F94" w:rsidRPr="00192828" w:rsidRDefault="00624F94" w:rsidP="00624F94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Dział Zamówień Publicznych </w:t>
      </w:r>
    </w:p>
    <w:p w14:paraId="5910F241" w14:textId="77777777" w:rsidR="00624F94" w:rsidRPr="00192828" w:rsidRDefault="00624F94" w:rsidP="00624F94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tel. (012) 614 34 87 </w:t>
      </w:r>
    </w:p>
    <w:p w14:paraId="7A2A88F1" w14:textId="77777777" w:rsidR="00624F94" w:rsidRPr="00192828" w:rsidRDefault="00624F94" w:rsidP="00624F94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e-mail: przetargi@szpitaljp2.krakow.pl </w:t>
      </w:r>
    </w:p>
    <w:p w14:paraId="4CD483E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7D0CD6A3" w14:textId="77777777" w:rsidR="00F4242F" w:rsidRPr="00192828" w:rsidRDefault="00F4242F" w:rsidP="00624F94">
      <w:pPr>
        <w:jc w:val="both"/>
        <w:rPr>
          <w:rFonts w:ascii="Arial" w:hAnsi="Arial" w:cs="Arial"/>
        </w:rPr>
      </w:pPr>
    </w:p>
    <w:p w14:paraId="67160317" w14:textId="77777777" w:rsidR="00B924FB" w:rsidRPr="00192828" w:rsidRDefault="00B924FB" w:rsidP="00624F94">
      <w:pPr>
        <w:jc w:val="both"/>
        <w:rPr>
          <w:rFonts w:ascii="Arial" w:hAnsi="Arial" w:cs="Arial"/>
        </w:rPr>
      </w:pPr>
    </w:p>
    <w:p w14:paraId="5FD9383B" w14:textId="77777777" w:rsidR="00DB329E" w:rsidRDefault="00DB329E" w:rsidP="00624F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Konkurs nr </w:t>
      </w:r>
      <w:r w:rsidRPr="00DB329E">
        <w:rPr>
          <w:rFonts w:ascii="Arial" w:hAnsi="Arial" w:cs="Arial"/>
          <w:b/>
        </w:rPr>
        <w:t>DZ.4240.6.2026</w:t>
      </w:r>
      <w:r w:rsidRPr="00DB329E">
        <w:rPr>
          <w:rFonts w:ascii="Arial" w:hAnsi="Arial" w:cs="Arial"/>
          <w:b/>
        </w:rPr>
        <w:tab/>
      </w:r>
      <w:r w:rsidRPr="00DB329E">
        <w:rPr>
          <w:rFonts w:ascii="Arial" w:hAnsi="Arial" w:cs="Arial"/>
          <w:b/>
        </w:rPr>
        <w:tab/>
      </w:r>
    </w:p>
    <w:p w14:paraId="6D29C071" w14:textId="5DAF9D1D" w:rsidR="00624F94" w:rsidRPr="00192828" w:rsidRDefault="00D02127" w:rsidP="00624F94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        </w:t>
      </w:r>
      <w:r w:rsidR="00DB329E">
        <w:rPr>
          <w:rFonts w:ascii="Arial" w:hAnsi="Arial" w:cs="Arial"/>
          <w:b/>
        </w:rPr>
        <w:tab/>
      </w:r>
      <w:r w:rsidR="00DB329E">
        <w:rPr>
          <w:rFonts w:ascii="Arial" w:hAnsi="Arial" w:cs="Arial"/>
          <w:b/>
        </w:rPr>
        <w:tab/>
      </w:r>
      <w:r w:rsidR="00DB329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</w:t>
      </w:r>
    </w:p>
    <w:p w14:paraId="75C8AAC1" w14:textId="58644133" w:rsidR="00624F94" w:rsidRPr="00192828" w:rsidRDefault="00D02127" w:rsidP="00624F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bookmarkStart w:id="0" w:name="_GoBack"/>
      <w:bookmarkEnd w:id="0"/>
    </w:p>
    <w:p w14:paraId="398B61E2" w14:textId="77777777" w:rsidR="00352BCC" w:rsidRPr="00192828" w:rsidRDefault="00352BCC" w:rsidP="00624F94">
      <w:pPr>
        <w:jc w:val="center"/>
        <w:rPr>
          <w:rFonts w:ascii="Arial" w:hAnsi="Arial" w:cs="Arial"/>
          <w:b/>
        </w:rPr>
      </w:pPr>
    </w:p>
    <w:p w14:paraId="3336F1CB" w14:textId="77777777" w:rsidR="00352BCC" w:rsidRPr="00192828" w:rsidRDefault="00352BCC" w:rsidP="00624F94">
      <w:pPr>
        <w:jc w:val="center"/>
        <w:rPr>
          <w:rFonts w:ascii="Arial" w:hAnsi="Arial" w:cs="Arial"/>
          <w:b/>
        </w:rPr>
      </w:pPr>
    </w:p>
    <w:p w14:paraId="7093281E" w14:textId="77777777" w:rsidR="00F4242F" w:rsidRPr="00192828" w:rsidRDefault="00F4242F" w:rsidP="00624F94">
      <w:pPr>
        <w:jc w:val="center"/>
        <w:rPr>
          <w:rFonts w:ascii="Arial" w:hAnsi="Arial" w:cs="Arial"/>
          <w:b/>
        </w:rPr>
      </w:pPr>
    </w:p>
    <w:p w14:paraId="2E4BAA1F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REGULAMIN KONKURSU OFERT</w:t>
      </w:r>
    </w:p>
    <w:p w14:paraId="27CA326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</w:p>
    <w:p w14:paraId="12FCED78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</w:p>
    <w:p w14:paraId="0C2EC9B9" w14:textId="77777777" w:rsidR="00624F94" w:rsidRPr="00192828" w:rsidRDefault="00624F94" w:rsidP="00624F94">
      <w:pPr>
        <w:tabs>
          <w:tab w:val="left" w:pos="4890"/>
          <w:tab w:val="center" w:pos="5119"/>
        </w:tabs>
        <w:rPr>
          <w:rFonts w:ascii="Arial" w:hAnsi="Arial" w:cs="Arial"/>
        </w:rPr>
      </w:pPr>
      <w:r w:rsidRPr="00192828">
        <w:rPr>
          <w:rFonts w:ascii="Arial" w:hAnsi="Arial" w:cs="Arial"/>
        </w:rPr>
        <w:tab/>
      </w:r>
      <w:r w:rsidRPr="00192828">
        <w:rPr>
          <w:rFonts w:ascii="Arial" w:hAnsi="Arial" w:cs="Arial"/>
        </w:rPr>
        <w:tab/>
        <w:t>§ 1</w:t>
      </w:r>
    </w:p>
    <w:p w14:paraId="79FD695D" w14:textId="77777777" w:rsidR="00624F94" w:rsidRPr="00192828" w:rsidRDefault="00624F94" w:rsidP="00624F94">
      <w:pPr>
        <w:tabs>
          <w:tab w:val="left" w:pos="4890"/>
          <w:tab w:val="center" w:pos="5119"/>
        </w:tabs>
        <w:rPr>
          <w:rFonts w:ascii="Arial" w:hAnsi="Arial" w:cs="Arial"/>
        </w:rPr>
      </w:pPr>
    </w:p>
    <w:p w14:paraId="09C0069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POSTANOWIENIA OGÓLNE</w:t>
      </w:r>
    </w:p>
    <w:p w14:paraId="26CA187D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</w:p>
    <w:p w14:paraId="321A4562" w14:textId="77777777" w:rsidR="00624F94" w:rsidRPr="00192828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Ogłaszającym Konkurs jest Krakowski Szpital Specjalistyczny im. św. Jana Pawła II w Krakowie, ul. Prądnicka 80, 31-202 Kraków, zwany jako „Zamawiający”</w:t>
      </w:r>
    </w:p>
    <w:p w14:paraId="34E48F81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2E7DD890" w14:textId="7D415A42" w:rsidR="00624F94" w:rsidRPr="006D7483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824EEA">
        <w:rPr>
          <w:rFonts w:ascii="Arial" w:hAnsi="Arial" w:cs="Arial"/>
        </w:rPr>
        <w:t xml:space="preserve">Przedmiot konkursu: </w:t>
      </w:r>
      <w:r w:rsidR="00824EEA" w:rsidRPr="00824EEA">
        <w:rPr>
          <w:rFonts w:ascii="Arial" w:eastAsia="Calibri" w:hAnsi="Arial" w:cs="Arial"/>
          <w:lang w:eastAsia="en-US"/>
        </w:rPr>
        <w:t>Udzielanie usług świadczeń zdrowotnych w zakresie leczenia stomatologicznego</w:t>
      </w:r>
    </w:p>
    <w:p w14:paraId="37E161B9" w14:textId="77777777" w:rsidR="006D7483" w:rsidRPr="00824EEA" w:rsidRDefault="006D7483" w:rsidP="006D7483">
      <w:pPr>
        <w:pStyle w:val="Akapitzlist"/>
        <w:jc w:val="both"/>
        <w:rPr>
          <w:rFonts w:ascii="Arial" w:hAnsi="Arial" w:cs="Arial"/>
        </w:rPr>
      </w:pPr>
    </w:p>
    <w:p w14:paraId="2CE9CA34" w14:textId="53080309" w:rsidR="00624F94" w:rsidRPr="00192828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Zamawiający dopuszcza rozwiązania równoważne dotyczące norm lub nazw własnych przywoływanych w „Ogłoszeniu konkursowym”, zwane jako „Ogłoszenie”, lub w „Regulaminie konkursu ofert”, zwany jako „Regulamin”.</w:t>
      </w:r>
    </w:p>
    <w:p w14:paraId="1FFF0815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15E5C348" w14:textId="77777777" w:rsidR="00624F94" w:rsidRPr="00192828" w:rsidRDefault="00624F94" w:rsidP="00624F9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Regulamin z załącznikami, stanowią integralną część Ogłoszenia Konkursowego.</w:t>
      </w:r>
    </w:p>
    <w:p w14:paraId="2A8156BB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437D3886" w14:textId="736EC34C" w:rsidR="00B8777C" w:rsidRPr="00192828" w:rsidRDefault="00624F94" w:rsidP="00B8777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Konkurs ofert prowadzony jest na podstawie: art. 26, 26a, 27 ustawy</w:t>
      </w:r>
      <w:r w:rsidR="005C2B2F" w:rsidRPr="00192828">
        <w:rPr>
          <w:rFonts w:ascii="Arial" w:hAnsi="Arial" w:cs="Arial"/>
        </w:rPr>
        <w:t xml:space="preserve"> z dnia 15 kwietnia 2011r.</w:t>
      </w:r>
      <w:r w:rsidRPr="00192828">
        <w:rPr>
          <w:rFonts w:ascii="Arial" w:hAnsi="Arial" w:cs="Arial"/>
        </w:rPr>
        <w:t xml:space="preserve"> o działalności leczniczej (</w:t>
      </w:r>
      <w:proofErr w:type="spellStart"/>
      <w:r w:rsidR="00910B62" w:rsidRPr="00192828">
        <w:rPr>
          <w:rFonts w:ascii="Arial" w:hAnsi="Arial" w:cs="Arial"/>
        </w:rPr>
        <w:t>t.j</w:t>
      </w:r>
      <w:proofErr w:type="spellEnd"/>
      <w:r w:rsidR="00910B62" w:rsidRPr="00192828">
        <w:rPr>
          <w:rFonts w:ascii="Arial" w:hAnsi="Arial" w:cs="Arial"/>
        </w:rPr>
        <w:t xml:space="preserve">. </w:t>
      </w:r>
      <w:proofErr w:type="spellStart"/>
      <w:r w:rsidR="00910B62" w:rsidRPr="00192828">
        <w:rPr>
          <w:rFonts w:ascii="Arial" w:hAnsi="Arial" w:cs="Arial"/>
        </w:rPr>
        <w:t>Dz.U</w:t>
      </w:r>
      <w:proofErr w:type="spellEnd"/>
      <w:r w:rsidR="00910B62" w:rsidRPr="00192828">
        <w:rPr>
          <w:rFonts w:ascii="Arial" w:hAnsi="Arial" w:cs="Arial"/>
        </w:rPr>
        <w:t>. 202</w:t>
      </w:r>
      <w:r w:rsidR="008D739B">
        <w:rPr>
          <w:rFonts w:ascii="Arial" w:hAnsi="Arial" w:cs="Arial"/>
        </w:rPr>
        <w:t>6</w:t>
      </w:r>
      <w:r w:rsidRPr="00192828">
        <w:rPr>
          <w:rFonts w:ascii="Arial" w:hAnsi="Arial" w:cs="Arial"/>
        </w:rPr>
        <w:t xml:space="preserve"> </w:t>
      </w:r>
      <w:r w:rsidR="00910B62" w:rsidRPr="00192828">
        <w:rPr>
          <w:rFonts w:ascii="Arial" w:hAnsi="Arial" w:cs="Arial"/>
        </w:rPr>
        <w:t>poz.</w:t>
      </w:r>
      <w:r w:rsidR="008D739B">
        <w:rPr>
          <w:rFonts w:ascii="Arial" w:hAnsi="Arial" w:cs="Arial"/>
        </w:rPr>
        <w:t>156</w:t>
      </w:r>
      <w:r w:rsidR="00910B62" w:rsidRPr="00192828">
        <w:rPr>
          <w:rFonts w:ascii="Arial" w:hAnsi="Arial" w:cs="Arial"/>
        </w:rPr>
        <w:t xml:space="preserve"> z późn.</w:t>
      </w:r>
      <w:r w:rsidRPr="00192828">
        <w:rPr>
          <w:rFonts w:ascii="Arial" w:hAnsi="Arial" w:cs="Arial"/>
        </w:rPr>
        <w:t>zm.), art. 140, art. 141, art. 146 ust. 1, art. 147, art. 148 ust.1, art.149-150, art. 151 ust.1, 2 i 4</w:t>
      </w:r>
      <w:r w:rsidR="007A7C17" w:rsidRPr="00192828">
        <w:rPr>
          <w:rFonts w:ascii="Arial" w:hAnsi="Arial" w:cs="Arial"/>
        </w:rPr>
        <w:t>-</w:t>
      </w:r>
      <w:r w:rsidRPr="00192828">
        <w:rPr>
          <w:rFonts w:ascii="Arial" w:hAnsi="Arial" w:cs="Arial"/>
        </w:rPr>
        <w:t>6, art. 152, art. 153 i art. 154 ust. 1 i 2</w:t>
      </w:r>
      <w:r w:rsidR="005C2B2F" w:rsidRPr="00192828">
        <w:rPr>
          <w:rFonts w:ascii="Arial" w:hAnsi="Arial" w:cs="Arial"/>
        </w:rPr>
        <w:t xml:space="preserve"> ustawy z dnia 27 sierpnia 2004</w:t>
      </w:r>
      <w:r w:rsidRPr="00192828">
        <w:rPr>
          <w:rFonts w:ascii="Arial" w:hAnsi="Arial" w:cs="Arial"/>
        </w:rPr>
        <w:t>r. o świadczeniach opieki zdrowotnej finansowanych ze środków publicznych (</w:t>
      </w:r>
      <w:proofErr w:type="spellStart"/>
      <w:r w:rsidR="00910B62" w:rsidRPr="00192828">
        <w:rPr>
          <w:rFonts w:ascii="Arial" w:hAnsi="Arial" w:cs="Arial"/>
        </w:rPr>
        <w:t>t.j</w:t>
      </w:r>
      <w:proofErr w:type="spellEnd"/>
      <w:r w:rsidR="00910B62" w:rsidRPr="00192828">
        <w:rPr>
          <w:rFonts w:ascii="Arial" w:hAnsi="Arial" w:cs="Arial"/>
        </w:rPr>
        <w:t xml:space="preserve">. </w:t>
      </w:r>
      <w:proofErr w:type="spellStart"/>
      <w:r w:rsidR="00910B62" w:rsidRPr="00192828">
        <w:rPr>
          <w:rFonts w:ascii="Arial" w:hAnsi="Arial" w:cs="Arial"/>
        </w:rPr>
        <w:t>Dz.U</w:t>
      </w:r>
      <w:proofErr w:type="spellEnd"/>
      <w:r w:rsidR="00910B62" w:rsidRPr="00192828">
        <w:rPr>
          <w:rFonts w:ascii="Arial" w:hAnsi="Arial" w:cs="Arial"/>
        </w:rPr>
        <w:t>. 202</w:t>
      </w:r>
      <w:r w:rsidR="008D739B">
        <w:rPr>
          <w:rFonts w:ascii="Arial" w:hAnsi="Arial" w:cs="Arial"/>
        </w:rPr>
        <w:t>5</w:t>
      </w:r>
      <w:r w:rsidRPr="00192828">
        <w:rPr>
          <w:rFonts w:ascii="Arial" w:hAnsi="Arial" w:cs="Arial"/>
        </w:rPr>
        <w:t xml:space="preserve"> </w:t>
      </w:r>
      <w:r w:rsidR="00910B62" w:rsidRPr="00192828">
        <w:rPr>
          <w:rFonts w:ascii="Arial" w:hAnsi="Arial" w:cs="Arial"/>
        </w:rPr>
        <w:t>poz.146</w:t>
      </w:r>
      <w:r w:rsidR="008D739B">
        <w:rPr>
          <w:rFonts w:ascii="Arial" w:hAnsi="Arial" w:cs="Arial"/>
        </w:rPr>
        <w:t>1</w:t>
      </w:r>
      <w:r w:rsidR="00910B62" w:rsidRPr="00192828">
        <w:rPr>
          <w:rFonts w:ascii="Arial" w:hAnsi="Arial" w:cs="Arial"/>
        </w:rPr>
        <w:t xml:space="preserve"> z późn.</w:t>
      </w:r>
      <w:r w:rsidRPr="00192828">
        <w:rPr>
          <w:rFonts w:ascii="Arial" w:hAnsi="Arial" w:cs="Arial"/>
        </w:rPr>
        <w:t>zm.).</w:t>
      </w:r>
    </w:p>
    <w:p w14:paraId="11CF0596" w14:textId="77777777" w:rsidR="00B8777C" w:rsidRPr="00192828" w:rsidRDefault="00B8777C" w:rsidP="00B8777C">
      <w:pPr>
        <w:pStyle w:val="Akapitzlist"/>
        <w:rPr>
          <w:rFonts w:ascii="Arial" w:hAnsi="Arial" w:cs="Arial"/>
          <w:b/>
        </w:rPr>
      </w:pPr>
    </w:p>
    <w:p w14:paraId="70BF79E5" w14:textId="4464E749" w:rsidR="00352BCC" w:rsidRPr="00192828" w:rsidRDefault="00B8777C" w:rsidP="00B8777C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Postępowanie konkursowe odbywa się zgodnie z</w:t>
      </w:r>
      <w:r w:rsidR="00371A1F" w:rsidRPr="00192828">
        <w:rPr>
          <w:rFonts w:ascii="Arial" w:hAnsi="Arial" w:cs="Arial"/>
        </w:rPr>
        <w:t xml:space="preserve"> </w:t>
      </w:r>
      <w:r w:rsidRPr="00192828">
        <w:rPr>
          <w:rFonts w:ascii="Arial" w:hAnsi="Arial" w:cs="Arial"/>
        </w:rPr>
        <w:t>art. 13 ust. 1 i 2 rozporządzenia Parlamentu Europejskiego i 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371A1F" w:rsidRPr="00192828">
        <w:rPr>
          <w:rFonts w:ascii="Arial" w:hAnsi="Arial" w:cs="Arial"/>
        </w:rPr>
        <w:t>, zwanym dalej „RODO”</w:t>
      </w:r>
      <w:r w:rsidRPr="00192828">
        <w:rPr>
          <w:rFonts w:ascii="Arial" w:hAnsi="Arial" w:cs="Arial"/>
        </w:rPr>
        <w:t xml:space="preserve"> </w:t>
      </w:r>
      <w:r w:rsidR="00371A1F" w:rsidRPr="00192828">
        <w:rPr>
          <w:rFonts w:ascii="Arial" w:hAnsi="Arial" w:cs="Arial"/>
        </w:rPr>
        <w:t>–</w:t>
      </w:r>
      <w:r w:rsidRPr="00192828">
        <w:rPr>
          <w:rFonts w:ascii="Arial" w:hAnsi="Arial" w:cs="Arial"/>
          <w:b/>
        </w:rPr>
        <w:t xml:space="preserve"> </w:t>
      </w:r>
      <w:r w:rsidR="00371A1F" w:rsidRPr="00192828">
        <w:rPr>
          <w:rFonts w:ascii="Arial" w:hAnsi="Arial" w:cs="Arial"/>
        </w:rPr>
        <w:t>załącznik nr 6</w:t>
      </w:r>
      <w:r w:rsidR="00371A1F" w:rsidRPr="00192828">
        <w:rPr>
          <w:rFonts w:ascii="Arial" w:hAnsi="Arial" w:cs="Arial"/>
          <w:b/>
        </w:rPr>
        <w:t xml:space="preserve"> </w:t>
      </w:r>
      <w:r w:rsidR="00371A1F" w:rsidRPr="00192828">
        <w:rPr>
          <w:rFonts w:ascii="Arial" w:hAnsi="Arial" w:cs="Arial"/>
          <w:bCs/>
        </w:rPr>
        <w:t>(</w:t>
      </w:r>
      <w:r w:rsidRPr="00192828">
        <w:rPr>
          <w:rFonts w:ascii="Arial" w:hAnsi="Arial" w:cs="Arial"/>
          <w:bCs/>
        </w:rPr>
        <w:t>Klauzula informacyjna</w:t>
      </w:r>
      <w:r w:rsidR="00371A1F" w:rsidRPr="00192828">
        <w:rPr>
          <w:rFonts w:ascii="Arial" w:hAnsi="Arial" w:cs="Arial"/>
          <w:bCs/>
        </w:rPr>
        <w:t xml:space="preserve">). </w:t>
      </w:r>
    </w:p>
    <w:p w14:paraId="6E09B80E" w14:textId="77777777" w:rsidR="00371A1F" w:rsidRPr="00192828" w:rsidRDefault="00371A1F" w:rsidP="00624F94">
      <w:pPr>
        <w:jc w:val="center"/>
        <w:rPr>
          <w:rFonts w:ascii="Arial" w:hAnsi="Arial" w:cs="Arial"/>
        </w:rPr>
      </w:pPr>
    </w:p>
    <w:p w14:paraId="05E6D771" w14:textId="77777777" w:rsidR="00371A1F" w:rsidRPr="00192828" w:rsidRDefault="00371A1F" w:rsidP="00624F94">
      <w:pPr>
        <w:jc w:val="center"/>
        <w:rPr>
          <w:rFonts w:ascii="Arial" w:hAnsi="Arial" w:cs="Arial"/>
        </w:rPr>
      </w:pPr>
    </w:p>
    <w:p w14:paraId="4489985D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2</w:t>
      </w:r>
    </w:p>
    <w:p w14:paraId="6DA6F063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3861068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ZAKRES I WARUNKI ŚWIADCZEŃ</w:t>
      </w:r>
    </w:p>
    <w:p w14:paraId="7D44D0A5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54053517" w14:textId="2169D6F5" w:rsidR="00624F94" w:rsidRPr="00192828" w:rsidRDefault="00624F94" w:rsidP="00624F9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Wykaz świadczeń będących przedmiotem Konkursu został wyspecyfikowany</w:t>
      </w:r>
      <w:r w:rsidR="006B0E35" w:rsidRPr="00192828">
        <w:rPr>
          <w:rFonts w:ascii="Arial" w:hAnsi="Arial" w:cs="Arial"/>
        </w:rPr>
        <w:t xml:space="preserve"> </w:t>
      </w:r>
      <w:r w:rsidR="007E3428" w:rsidRPr="00192828">
        <w:rPr>
          <w:rFonts w:ascii="Arial" w:hAnsi="Arial" w:cs="Arial"/>
        </w:rPr>
        <w:t>w załącznik</w:t>
      </w:r>
      <w:r w:rsidR="006B0E35" w:rsidRPr="00192828">
        <w:rPr>
          <w:rFonts w:ascii="Arial" w:hAnsi="Arial" w:cs="Arial"/>
        </w:rPr>
        <w:t>u</w:t>
      </w:r>
      <w:r w:rsidR="00B815E6">
        <w:rPr>
          <w:rFonts w:ascii="Arial" w:hAnsi="Arial" w:cs="Arial"/>
        </w:rPr>
        <w:t xml:space="preserve"> </w:t>
      </w:r>
      <w:r w:rsidR="006B0E35" w:rsidRPr="00192828">
        <w:rPr>
          <w:rFonts w:ascii="Arial" w:hAnsi="Arial" w:cs="Arial"/>
        </w:rPr>
        <w:t xml:space="preserve">nr </w:t>
      </w:r>
      <w:r w:rsidR="006D7483" w:rsidRPr="006D7483">
        <w:rPr>
          <w:rFonts w:ascii="Arial" w:hAnsi="Arial" w:cs="Arial"/>
          <w:color w:val="000000" w:themeColor="text1"/>
        </w:rPr>
        <w:t>4</w:t>
      </w:r>
      <w:r w:rsidR="006B0E35" w:rsidRPr="00192828">
        <w:rPr>
          <w:rFonts w:ascii="Arial" w:hAnsi="Arial" w:cs="Arial"/>
        </w:rPr>
        <w:t xml:space="preserve"> (Formularz cenowy ).</w:t>
      </w:r>
    </w:p>
    <w:p w14:paraId="6249F6B6" w14:textId="77777777" w:rsidR="00B805CE" w:rsidRPr="00192828" w:rsidRDefault="00B805CE" w:rsidP="00B805CE">
      <w:pPr>
        <w:pStyle w:val="Akapitzlist"/>
        <w:jc w:val="both"/>
        <w:rPr>
          <w:rFonts w:ascii="Arial" w:hAnsi="Arial" w:cs="Arial"/>
        </w:rPr>
      </w:pPr>
    </w:p>
    <w:p w14:paraId="3B52AA85" w14:textId="77777777" w:rsidR="009C6246" w:rsidRPr="00192828" w:rsidRDefault="00B805CE" w:rsidP="009C6246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</w:t>
      </w:r>
      <w:r w:rsidR="009C6246" w:rsidRPr="00192828">
        <w:rPr>
          <w:rFonts w:ascii="Arial" w:hAnsi="Arial" w:cs="Arial"/>
        </w:rPr>
        <w:t>powinien przedstawić swoje dane, w załączniku nr 1 (Formularz Oferty), w szczególności:</w:t>
      </w:r>
    </w:p>
    <w:p w14:paraId="6B3265A0" w14:textId="7EDE56A0" w:rsidR="00B805CE" w:rsidRPr="00192828" w:rsidRDefault="009C6246" w:rsidP="009C6246">
      <w:pPr>
        <w:pStyle w:val="Akapitzlist"/>
        <w:numPr>
          <w:ilvl w:val="1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numer</w:t>
      </w:r>
      <w:r w:rsidR="00B805CE" w:rsidRPr="00192828">
        <w:rPr>
          <w:rFonts w:ascii="Arial" w:hAnsi="Arial" w:cs="Arial"/>
        </w:rPr>
        <w:t xml:space="preserve"> wpisu do rejestru zakładów opieki zdrowotnej lub innego odpowiedniego</w:t>
      </w:r>
      <w:r w:rsidRPr="00192828">
        <w:rPr>
          <w:rFonts w:ascii="Arial" w:hAnsi="Arial" w:cs="Arial"/>
        </w:rPr>
        <w:t>,</w:t>
      </w:r>
    </w:p>
    <w:p w14:paraId="3A78C2C2" w14:textId="1A449726" w:rsidR="009C6246" w:rsidRPr="00192828" w:rsidRDefault="009C6246" w:rsidP="009C6246">
      <w:pPr>
        <w:pStyle w:val="Akapitzlist"/>
        <w:numPr>
          <w:ilvl w:val="1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liczbę i kwalifikacje zawodowe osób udzielających świadczeń zdrowotnych,</w:t>
      </w:r>
    </w:p>
    <w:p w14:paraId="6F61E96B" w14:textId="476F0BBE" w:rsidR="009C6246" w:rsidRPr="00192828" w:rsidRDefault="009C6246" w:rsidP="009C6246">
      <w:pPr>
        <w:pStyle w:val="Akapitzlist"/>
        <w:numPr>
          <w:ilvl w:val="1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dokładny opis proponowanego rozwiązania w zakresie przedmiotu konkursu.</w:t>
      </w:r>
    </w:p>
    <w:p w14:paraId="327C6121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68A6F39F" w14:textId="77777777" w:rsidR="00624F94" w:rsidRPr="00192828" w:rsidRDefault="00624F94" w:rsidP="00624F94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Termin realizacji świadczeń – </w:t>
      </w:r>
      <w:r w:rsidRPr="00192828">
        <w:rPr>
          <w:rFonts w:ascii="Arial" w:hAnsi="Arial" w:cs="Arial"/>
          <w:b/>
        </w:rPr>
        <w:t>12 miesięcy</w:t>
      </w:r>
      <w:r w:rsidRPr="00192828">
        <w:rPr>
          <w:rFonts w:ascii="Arial" w:hAnsi="Arial" w:cs="Arial"/>
        </w:rPr>
        <w:t xml:space="preserve"> od dnia podpisania umowy. </w:t>
      </w:r>
    </w:p>
    <w:p w14:paraId="67DD0349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6107CADA" w14:textId="7AEA13F4" w:rsidR="00B4762B" w:rsidRPr="00192828" w:rsidRDefault="00624F94" w:rsidP="00B4762B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Wykonawca jest zobowiązany wykonać każdą ilość badań według zapotrzebowania Zamawiającego, zgodnie z warunkami umowy. </w:t>
      </w:r>
    </w:p>
    <w:p w14:paraId="62E846AE" w14:textId="77777777" w:rsidR="00B4762B" w:rsidRPr="00192828" w:rsidRDefault="00B4762B" w:rsidP="00B4762B">
      <w:pPr>
        <w:pStyle w:val="Akapitzlist"/>
        <w:rPr>
          <w:rFonts w:ascii="Arial" w:hAnsi="Arial" w:cs="Arial"/>
        </w:rPr>
      </w:pPr>
    </w:p>
    <w:p w14:paraId="55F1BA59" w14:textId="13E2045D" w:rsidR="00624F94" w:rsidRPr="00192828" w:rsidRDefault="00624F94" w:rsidP="00B4762B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Świadczenia stanowiące przedmiot konkursu będą wykonywane zgodnie z postanowieniami umowy – załącznik nr 5 do Regulaminu (wzór </w:t>
      </w:r>
      <w:r w:rsidR="00B4762B" w:rsidRPr="00192828">
        <w:rPr>
          <w:rFonts w:ascii="Arial" w:hAnsi="Arial" w:cs="Arial"/>
        </w:rPr>
        <w:t xml:space="preserve">– umowa o udzielenie </w:t>
      </w:r>
      <w:r w:rsidR="002E14F6" w:rsidRPr="00192828">
        <w:rPr>
          <w:rFonts w:ascii="Arial" w:hAnsi="Arial" w:cs="Arial"/>
        </w:rPr>
        <w:t xml:space="preserve">usług </w:t>
      </w:r>
      <w:r w:rsidR="00B4762B" w:rsidRPr="00192828">
        <w:rPr>
          <w:rFonts w:ascii="Arial" w:hAnsi="Arial" w:cs="Arial"/>
        </w:rPr>
        <w:t>świadczeń zdrowotnych z złącznikami).</w:t>
      </w:r>
      <w:r w:rsidRPr="00192828">
        <w:rPr>
          <w:rFonts w:ascii="Arial" w:hAnsi="Arial" w:cs="Arial"/>
        </w:rPr>
        <w:t xml:space="preserve"> </w:t>
      </w:r>
    </w:p>
    <w:p w14:paraId="3586DAC0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1182B93E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5F09298F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3</w:t>
      </w:r>
    </w:p>
    <w:p w14:paraId="7D8C28F7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50C79A7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WARUNKI UCZESTNICTWA W KONKURSIE</w:t>
      </w:r>
    </w:p>
    <w:p w14:paraId="4AA3C120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0734D114" w14:textId="717997F2" w:rsidR="00624F94" w:rsidRPr="00192828" w:rsidRDefault="00624F94" w:rsidP="00624F94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Uprawnionymi do złożenia oferty są podmioty uprawnione na podstawie art. 4 ustawy z dnia 15 kwietnia 2011 r. o działalności leczniczej </w:t>
      </w:r>
      <w:r w:rsidR="00910B62" w:rsidRPr="00192828">
        <w:rPr>
          <w:rFonts w:ascii="Arial" w:hAnsi="Arial" w:cs="Arial"/>
        </w:rPr>
        <w:t>(</w:t>
      </w:r>
      <w:proofErr w:type="spellStart"/>
      <w:r w:rsidR="00910B62" w:rsidRPr="00192828">
        <w:rPr>
          <w:rFonts w:ascii="Arial" w:hAnsi="Arial" w:cs="Arial"/>
        </w:rPr>
        <w:t>t.j</w:t>
      </w:r>
      <w:proofErr w:type="spellEnd"/>
      <w:r w:rsidR="00910B62" w:rsidRPr="00192828">
        <w:rPr>
          <w:rFonts w:ascii="Arial" w:hAnsi="Arial" w:cs="Arial"/>
        </w:rPr>
        <w:t xml:space="preserve">. </w:t>
      </w:r>
      <w:proofErr w:type="spellStart"/>
      <w:r w:rsidR="00910B62" w:rsidRPr="00192828">
        <w:rPr>
          <w:rFonts w:ascii="Arial" w:hAnsi="Arial" w:cs="Arial"/>
        </w:rPr>
        <w:t>Dz.U</w:t>
      </w:r>
      <w:proofErr w:type="spellEnd"/>
      <w:r w:rsidR="00910B62" w:rsidRPr="00192828">
        <w:rPr>
          <w:rFonts w:ascii="Arial" w:hAnsi="Arial" w:cs="Arial"/>
        </w:rPr>
        <w:t>. 202</w:t>
      </w:r>
      <w:r w:rsidR="008D739B">
        <w:rPr>
          <w:rFonts w:ascii="Arial" w:hAnsi="Arial" w:cs="Arial"/>
        </w:rPr>
        <w:t>6</w:t>
      </w:r>
      <w:r w:rsidR="00910B62" w:rsidRPr="00192828">
        <w:rPr>
          <w:rFonts w:ascii="Arial" w:hAnsi="Arial" w:cs="Arial"/>
        </w:rPr>
        <w:t xml:space="preserve"> poz.</w:t>
      </w:r>
      <w:r w:rsidR="008D739B">
        <w:rPr>
          <w:rFonts w:ascii="Arial" w:hAnsi="Arial" w:cs="Arial"/>
        </w:rPr>
        <w:t>156</w:t>
      </w:r>
      <w:r w:rsidR="00910B62" w:rsidRPr="00192828">
        <w:rPr>
          <w:rFonts w:ascii="Arial" w:hAnsi="Arial" w:cs="Arial"/>
        </w:rPr>
        <w:t xml:space="preserve"> z późn.zm.) </w:t>
      </w:r>
      <w:r w:rsidRPr="00192828">
        <w:rPr>
          <w:rFonts w:ascii="Arial" w:hAnsi="Arial" w:cs="Arial"/>
        </w:rPr>
        <w:t xml:space="preserve">oraz spełniające wymagania opisane w załączniku nr 3 do Regulaminu (Opis przedmiotu zamówienia). </w:t>
      </w:r>
    </w:p>
    <w:p w14:paraId="1045A7B0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5B3EBFFC" w14:textId="3DCCEA5D" w:rsidR="00624F94" w:rsidRPr="00192828" w:rsidRDefault="00624F94" w:rsidP="00624F94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Oferenci powinni być ubezpieczeni od odpowiedzialności cywilnej w sposób określony w art. 25 ustawy o działalności leczniczej. </w:t>
      </w:r>
    </w:p>
    <w:p w14:paraId="22554024" w14:textId="77777777" w:rsidR="0048518D" w:rsidRPr="00192828" w:rsidRDefault="0048518D" w:rsidP="0048518D">
      <w:pPr>
        <w:pStyle w:val="Akapitzlist"/>
        <w:rPr>
          <w:rFonts w:ascii="Arial" w:hAnsi="Arial" w:cs="Arial"/>
        </w:rPr>
      </w:pPr>
    </w:p>
    <w:p w14:paraId="53DB6241" w14:textId="3AEBE7C0" w:rsidR="0048518D" w:rsidRPr="00192828" w:rsidRDefault="0048518D" w:rsidP="00624F94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powinien złożyć swoje oświadczenie, w szczególności w zakresie </w:t>
      </w:r>
      <w:r w:rsidR="008764BC" w:rsidRPr="00192828">
        <w:rPr>
          <w:rFonts w:ascii="Arial" w:hAnsi="Arial" w:cs="Arial"/>
        </w:rPr>
        <w:t>spełniania wszystkich warunków</w:t>
      </w:r>
      <w:r w:rsidRPr="00192828">
        <w:rPr>
          <w:rFonts w:ascii="Arial" w:hAnsi="Arial" w:cs="Arial"/>
        </w:rPr>
        <w:t xml:space="preserve"> udziału w konkursie ofert</w:t>
      </w:r>
      <w:r w:rsidR="008764BC" w:rsidRPr="00192828">
        <w:rPr>
          <w:rFonts w:ascii="Arial" w:hAnsi="Arial" w:cs="Arial"/>
        </w:rPr>
        <w:t xml:space="preserve">, </w:t>
      </w:r>
      <w:r w:rsidRPr="00192828">
        <w:rPr>
          <w:rFonts w:ascii="Arial" w:hAnsi="Arial" w:cs="Arial"/>
        </w:rPr>
        <w:t xml:space="preserve">na </w:t>
      </w:r>
      <w:r w:rsidR="008764BC" w:rsidRPr="00192828">
        <w:rPr>
          <w:rFonts w:ascii="Arial" w:hAnsi="Arial" w:cs="Arial"/>
        </w:rPr>
        <w:t>formularzu stanowiącym załącznik nr 2 (Oświadczenie Oferenta).</w:t>
      </w:r>
    </w:p>
    <w:p w14:paraId="11581778" w14:textId="77777777" w:rsidR="00624F94" w:rsidRPr="00192828" w:rsidRDefault="00624F94" w:rsidP="007A7C17">
      <w:pPr>
        <w:pStyle w:val="Akapitzlist"/>
        <w:ind w:left="0"/>
        <w:jc w:val="center"/>
        <w:rPr>
          <w:rFonts w:ascii="Arial" w:hAnsi="Arial" w:cs="Arial"/>
        </w:rPr>
      </w:pPr>
    </w:p>
    <w:p w14:paraId="7B88FFCD" w14:textId="77777777" w:rsidR="00624F94" w:rsidRPr="00192828" w:rsidRDefault="00624F94" w:rsidP="00F4242F">
      <w:pPr>
        <w:pStyle w:val="Akapitzlist"/>
        <w:ind w:left="0"/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4</w:t>
      </w:r>
    </w:p>
    <w:p w14:paraId="51CA57EE" w14:textId="77777777" w:rsidR="00624F94" w:rsidRPr="00192828" w:rsidRDefault="00624F94" w:rsidP="00624F94">
      <w:pPr>
        <w:pStyle w:val="Akapitzlist"/>
        <w:jc w:val="center"/>
        <w:rPr>
          <w:rFonts w:ascii="Arial" w:hAnsi="Arial" w:cs="Arial"/>
        </w:rPr>
      </w:pPr>
    </w:p>
    <w:p w14:paraId="5A9C140F" w14:textId="77777777" w:rsidR="00624F94" w:rsidRPr="00192828" w:rsidRDefault="00624F94" w:rsidP="00F4242F">
      <w:pPr>
        <w:pStyle w:val="Akapitzlist"/>
        <w:ind w:left="0"/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 xml:space="preserve">OFERTA – WYMAGANIA </w:t>
      </w:r>
    </w:p>
    <w:p w14:paraId="30BA720B" w14:textId="77777777" w:rsidR="00624F94" w:rsidRPr="00192828" w:rsidRDefault="00624F94" w:rsidP="00624F94">
      <w:pPr>
        <w:pStyle w:val="Akapitzlist"/>
        <w:jc w:val="center"/>
        <w:rPr>
          <w:rFonts w:ascii="Arial" w:hAnsi="Arial" w:cs="Arial"/>
          <w:b/>
        </w:rPr>
      </w:pPr>
    </w:p>
    <w:p w14:paraId="7BB5EDBA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celu prawidłowego przygotowania i złożenia oferty oferent winien zapoznać się ze wszystkimi informacjami zawartymi w ogłoszeniu, regulaminie i załącznikach. </w:t>
      </w:r>
    </w:p>
    <w:p w14:paraId="0D6E01B1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5043A65C" w14:textId="77777777" w:rsidR="00624F94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może złożyć tylko jedną ofertę. </w:t>
      </w:r>
    </w:p>
    <w:p w14:paraId="495F7EBD" w14:textId="77777777" w:rsidR="00AD79B2" w:rsidRPr="00AD79B2" w:rsidRDefault="00AD79B2" w:rsidP="00AD79B2">
      <w:pPr>
        <w:pStyle w:val="Akapitzlist"/>
        <w:rPr>
          <w:rFonts w:ascii="Arial" w:hAnsi="Arial" w:cs="Arial"/>
        </w:rPr>
      </w:pPr>
    </w:p>
    <w:p w14:paraId="3E2E26F9" w14:textId="77777777" w:rsidR="00AD79B2" w:rsidRPr="00AD79B2" w:rsidRDefault="00AD79B2" w:rsidP="00AD79B2">
      <w:pPr>
        <w:pStyle w:val="Akapitzlist"/>
        <w:rPr>
          <w:rFonts w:ascii="Arial" w:hAnsi="Arial" w:cs="Arial"/>
        </w:rPr>
      </w:pPr>
    </w:p>
    <w:p w14:paraId="04857DD9" w14:textId="77777777" w:rsidR="00AD79B2" w:rsidRDefault="00AD79B2" w:rsidP="00AD79B2">
      <w:pPr>
        <w:pStyle w:val="Akapitzlist"/>
        <w:spacing w:line="360" w:lineRule="auto"/>
        <w:ind w:left="1276" w:hanging="926"/>
        <w:jc w:val="both"/>
        <w:rPr>
          <w:rFonts w:ascii="Arial" w:hAnsi="Arial" w:cs="Arial"/>
          <w:b/>
          <w:i/>
          <w:color w:val="C00000"/>
          <w:sz w:val="22"/>
          <w:szCs w:val="22"/>
        </w:rPr>
      </w:pPr>
      <w:r w:rsidRPr="00AD79B2">
        <w:rPr>
          <w:rFonts w:ascii="Arial" w:hAnsi="Arial" w:cs="Arial"/>
          <w:b/>
          <w:i/>
          <w:color w:val="C00000"/>
          <w:sz w:val="22"/>
          <w:szCs w:val="22"/>
          <w:u w:val="single"/>
        </w:rPr>
        <w:t>UWAGA</w:t>
      </w:r>
      <w:r w:rsidRPr="00AD79B2">
        <w:rPr>
          <w:rFonts w:ascii="Arial" w:hAnsi="Arial" w:cs="Arial"/>
          <w:b/>
          <w:i/>
          <w:color w:val="C00000"/>
          <w:sz w:val="22"/>
          <w:szCs w:val="22"/>
        </w:rPr>
        <w:t>: Proszę nie łączyć trwale stron o</w:t>
      </w:r>
      <w:r>
        <w:rPr>
          <w:rFonts w:ascii="Arial" w:hAnsi="Arial" w:cs="Arial"/>
          <w:b/>
          <w:i/>
          <w:color w:val="C00000"/>
          <w:sz w:val="22"/>
          <w:szCs w:val="22"/>
        </w:rPr>
        <w:t>ferty (zszywaczem, klejem itp.)</w:t>
      </w:r>
    </w:p>
    <w:p w14:paraId="20EB8E22" w14:textId="1039AC40" w:rsidR="00AD79B2" w:rsidRPr="00AD79B2" w:rsidRDefault="00AD79B2" w:rsidP="00AD79B2">
      <w:pPr>
        <w:pStyle w:val="Akapitzlist"/>
        <w:spacing w:line="360" w:lineRule="auto"/>
        <w:ind w:left="1276"/>
        <w:jc w:val="both"/>
        <w:rPr>
          <w:rFonts w:ascii="Arial" w:hAnsi="Arial" w:cs="Arial"/>
          <w:b/>
          <w:i/>
          <w:color w:val="C00000"/>
          <w:sz w:val="22"/>
          <w:szCs w:val="22"/>
        </w:rPr>
      </w:pPr>
      <w:r w:rsidRPr="00AD79B2">
        <w:rPr>
          <w:rFonts w:ascii="Arial" w:hAnsi="Arial" w:cs="Arial"/>
          <w:b/>
          <w:i/>
          <w:color w:val="C00000"/>
          <w:sz w:val="22"/>
          <w:szCs w:val="22"/>
        </w:rPr>
        <w:t xml:space="preserve">Strony oferty proszę </w:t>
      </w:r>
      <w:r>
        <w:rPr>
          <w:rFonts w:ascii="Arial" w:hAnsi="Arial" w:cs="Arial"/>
          <w:b/>
          <w:i/>
          <w:color w:val="C00000"/>
          <w:sz w:val="22"/>
          <w:szCs w:val="22"/>
        </w:rPr>
        <w:t xml:space="preserve">  </w:t>
      </w:r>
      <w:r w:rsidRPr="00AD79B2">
        <w:rPr>
          <w:rFonts w:ascii="Arial" w:hAnsi="Arial" w:cs="Arial"/>
          <w:b/>
          <w:i/>
          <w:color w:val="C00000"/>
          <w:sz w:val="22"/>
          <w:szCs w:val="22"/>
        </w:rPr>
        <w:t>ponumerować od pierwszej do ostatniej strony, nie wyodrębniając numerami poszczególnych dokumentów składających się na ofertę.</w:t>
      </w:r>
    </w:p>
    <w:p w14:paraId="03C52BCE" w14:textId="77777777" w:rsidR="00AD79B2" w:rsidRPr="00AD79B2" w:rsidRDefault="00AD79B2" w:rsidP="00AD79B2">
      <w:pPr>
        <w:jc w:val="both"/>
        <w:rPr>
          <w:rFonts w:ascii="Arial" w:hAnsi="Arial" w:cs="Arial"/>
        </w:rPr>
      </w:pPr>
    </w:p>
    <w:p w14:paraId="4E520711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3BE5E361" w14:textId="5C994315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Oferenci składają oferty na formularzach będących załącznikami do Regulaminu oraz przedkładają następujące </w:t>
      </w:r>
      <w:r w:rsidR="006D7483" w:rsidRPr="00192828">
        <w:rPr>
          <w:rFonts w:ascii="Arial" w:hAnsi="Arial" w:cs="Arial"/>
        </w:rPr>
        <w:t>dokumenty:</w:t>
      </w:r>
      <w:r w:rsidRPr="00192828">
        <w:rPr>
          <w:rFonts w:ascii="Arial" w:hAnsi="Arial" w:cs="Arial"/>
        </w:rPr>
        <w:t xml:space="preserve"> </w:t>
      </w:r>
    </w:p>
    <w:p w14:paraId="7D50CFA9" w14:textId="77777777" w:rsidR="00624F94" w:rsidRPr="00192828" w:rsidRDefault="00624F94" w:rsidP="00624F94">
      <w:pPr>
        <w:pStyle w:val="Akapitzlist"/>
      </w:pPr>
    </w:p>
    <w:p w14:paraId="203B74EB" w14:textId="77777777" w:rsidR="00624F94" w:rsidRPr="00192828" w:rsidRDefault="00624F94" w:rsidP="00624F94">
      <w:pPr>
        <w:pStyle w:val="Akapitzlist"/>
        <w:numPr>
          <w:ilvl w:val="1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polisę lub oświadczenie, że najpóźniej w chwili rozpoczęcia świadczenia usługi Wykonawca będzie ubezpieczony od odpowiedzialności cywilnej, zgodnie z art. 25 ust. 1 o działalności leczniczej, </w:t>
      </w:r>
    </w:p>
    <w:p w14:paraId="24010BDA" w14:textId="77777777" w:rsidR="00624F94" w:rsidRPr="00192828" w:rsidRDefault="00624F94" w:rsidP="00624F94">
      <w:pPr>
        <w:pStyle w:val="Akapitzlist"/>
        <w:numPr>
          <w:ilvl w:val="1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oryginał pełnomocnictwa (jeżeli ofertę podpisuje pełnomocnik), </w:t>
      </w:r>
    </w:p>
    <w:p w14:paraId="573071AD" w14:textId="6F566D8A" w:rsidR="00624F94" w:rsidRPr="00192828" w:rsidRDefault="004B0BAE" w:rsidP="00624F94">
      <w:pPr>
        <w:pStyle w:val="Akapitzlist"/>
        <w:numPr>
          <w:ilvl w:val="1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potwierdzone kopie </w:t>
      </w:r>
      <w:r w:rsidR="008764BC" w:rsidRPr="00192828">
        <w:rPr>
          <w:rFonts w:ascii="Arial" w:hAnsi="Arial" w:cs="Arial"/>
        </w:rPr>
        <w:t>p</w:t>
      </w:r>
      <w:r w:rsidR="00624F94" w:rsidRPr="00192828">
        <w:rPr>
          <w:rFonts w:ascii="Arial" w:hAnsi="Arial" w:cs="Arial"/>
        </w:rPr>
        <w:t>osiadan</w:t>
      </w:r>
      <w:r w:rsidRPr="00192828">
        <w:rPr>
          <w:rFonts w:ascii="Arial" w:hAnsi="Arial" w:cs="Arial"/>
        </w:rPr>
        <w:t>ych</w:t>
      </w:r>
      <w:r w:rsidR="00624F94" w:rsidRPr="00192828">
        <w:rPr>
          <w:rFonts w:ascii="Arial" w:hAnsi="Arial" w:cs="Arial"/>
        </w:rPr>
        <w:t xml:space="preserve"> certyfikat</w:t>
      </w:r>
      <w:r w:rsidRPr="00192828">
        <w:rPr>
          <w:rFonts w:ascii="Arial" w:hAnsi="Arial" w:cs="Arial"/>
        </w:rPr>
        <w:t>ów</w:t>
      </w:r>
      <w:r w:rsidR="00624F94" w:rsidRPr="00192828">
        <w:rPr>
          <w:rFonts w:ascii="Arial" w:hAnsi="Arial" w:cs="Arial"/>
        </w:rPr>
        <w:t xml:space="preserve">. </w:t>
      </w:r>
    </w:p>
    <w:p w14:paraId="7885DEA0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42BA85BA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Oferty niezłożone wg formularzy bądź niekompletne podlegają odrzuceniu z zastrzeżeniem § 5 ust.6 regulaminu. </w:t>
      </w:r>
    </w:p>
    <w:p w14:paraId="08A9161A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59C19BA4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Dokumenty złożone w formie kopii, powinny być poświadczone za zgodność z oryginałem przez podpisującego ofertę. </w:t>
      </w:r>
    </w:p>
    <w:p w14:paraId="737CC542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14A85749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lastRenderedPageBreak/>
        <w:t xml:space="preserve">Oferta powinna być podpisana przez osobę/osoby uprawnione do składania oświadczeń woli w imieniu Oferenta zgodnie z zasadami reprezentacji lub na podstawie udzielonego pełnomocnictwa. </w:t>
      </w:r>
    </w:p>
    <w:p w14:paraId="19294AFD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602E799D" w14:textId="77777777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nie może wycofać oferty ani wprowadzić jakichkolwiek zmian w treści oferty po upływie terminu składania ofert. </w:t>
      </w:r>
    </w:p>
    <w:p w14:paraId="71FC7498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7D11CF05" w14:textId="2CADD8B6" w:rsidR="00624F94" w:rsidRPr="00192828" w:rsidRDefault="00624F94" w:rsidP="00624F94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 może zwrócić się do Zamawiającego o wyjaśnienie treści opisu przedmiotu zamówienia </w:t>
      </w:r>
      <w:r w:rsidR="006D7483" w:rsidRPr="00192828">
        <w:rPr>
          <w:rFonts w:ascii="Arial" w:hAnsi="Arial" w:cs="Arial"/>
        </w:rPr>
        <w:t>nie</w:t>
      </w:r>
      <w:r w:rsidR="006D7483">
        <w:rPr>
          <w:rFonts w:ascii="Arial" w:hAnsi="Arial" w:cs="Arial"/>
        </w:rPr>
        <w:t xml:space="preserve"> </w:t>
      </w:r>
      <w:r w:rsidR="006D7483" w:rsidRPr="00192828">
        <w:rPr>
          <w:rFonts w:ascii="Arial" w:hAnsi="Arial" w:cs="Arial"/>
        </w:rPr>
        <w:t>później</w:t>
      </w:r>
      <w:r w:rsidRPr="00192828">
        <w:rPr>
          <w:rFonts w:ascii="Arial" w:hAnsi="Arial" w:cs="Arial"/>
        </w:rPr>
        <w:t xml:space="preserve"> niż do końca dnia, w którym upływa połowa wyznaczonego terminu składania ofert. Do bezpośredniego kontaktowania się z Oferentami ze strony Zamawiającego uprawniona jest Eliza Skalmierska, tel. (12) 614-34-87, od poniedziałku do piątku w godz. 08:00-13:00, e-mail: </w:t>
      </w:r>
      <w:hyperlink r:id="rId8" w:history="1">
        <w:r w:rsidRPr="00192828">
          <w:rPr>
            <w:rStyle w:val="Hipercze"/>
            <w:rFonts w:ascii="Arial" w:hAnsi="Arial" w:cs="Arial"/>
          </w:rPr>
          <w:t>przetargi@szpitaljp2.krakow.pl</w:t>
        </w:r>
      </w:hyperlink>
      <w:r w:rsidRPr="00192828">
        <w:rPr>
          <w:rFonts w:ascii="Arial" w:hAnsi="Arial" w:cs="Arial"/>
        </w:rPr>
        <w:t xml:space="preserve">, </w:t>
      </w:r>
    </w:p>
    <w:p w14:paraId="2F3FF0EC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430A5C2F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7F7F57BA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5</w:t>
      </w:r>
    </w:p>
    <w:p w14:paraId="535586E9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13257ABB" w14:textId="77777777" w:rsidR="00624F94" w:rsidRPr="00192828" w:rsidRDefault="00624F94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UWARUNKOWANIA WYBORU OFERT</w:t>
      </w:r>
    </w:p>
    <w:p w14:paraId="1FE2027F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3C867C35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Zamawiającemu przysługuje prawo swobodnego wyboru oferty, możliwość odwołania konkursu w całości lub części, prawo do przesunięcia terminu składania i otwarcia ofert. </w:t>
      </w:r>
    </w:p>
    <w:p w14:paraId="0E57CE54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59933485" w14:textId="4B0EB57F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Otwarcie ofert jest jawne i nastąpi w miejscu i terminie wskazanym w ogłoszeniu. Podczas otwarcia kopert z</w:t>
      </w:r>
      <w:r w:rsidR="004A65BE" w:rsidRPr="00192828">
        <w:rPr>
          <w:rFonts w:ascii="Arial" w:hAnsi="Arial" w:cs="Arial"/>
        </w:rPr>
        <w:t> </w:t>
      </w:r>
      <w:r w:rsidRPr="00192828">
        <w:rPr>
          <w:rFonts w:ascii="Arial" w:hAnsi="Arial" w:cs="Arial"/>
        </w:rPr>
        <w:t xml:space="preserve">ofertami, Oferenci mogą być obecni oraz mogą składać wyjaśnienia i oświadczenia do protokołu. </w:t>
      </w:r>
    </w:p>
    <w:p w14:paraId="7F52C182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24D68759" w14:textId="52E63340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Ocena i wybór najkorzystniejszej oferty </w:t>
      </w:r>
      <w:r w:rsidR="00824EEA" w:rsidRPr="00192828">
        <w:rPr>
          <w:rFonts w:ascii="Arial" w:hAnsi="Arial" w:cs="Arial"/>
        </w:rPr>
        <w:t>następują</w:t>
      </w:r>
      <w:r w:rsidRPr="00192828">
        <w:rPr>
          <w:rFonts w:ascii="Arial" w:hAnsi="Arial" w:cs="Arial"/>
        </w:rPr>
        <w:t xml:space="preserve"> w części niejawnej konkursu. </w:t>
      </w:r>
    </w:p>
    <w:p w14:paraId="5513233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5A3A020A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Zamawiający zastrzega sobie prawo wizytacji w miejscu udzielania świadczeń Wykonawcy przed dokonaniem wyboru najkorzystniejszej oferty. </w:t>
      </w:r>
    </w:p>
    <w:p w14:paraId="7E6D2168" w14:textId="77777777" w:rsidR="00624F94" w:rsidRPr="00192828" w:rsidRDefault="00624F94" w:rsidP="00624F94">
      <w:pPr>
        <w:pStyle w:val="Akapitzlist"/>
        <w:rPr>
          <w:rFonts w:ascii="Arial" w:hAnsi="Arial" w:cs="Arial"/>
        </w:rPr>
      </w:pPr>
    </w:p>
    <w:p w14:paraId="3BA78293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celu przeprowadzenia konkursu ofert Zamawiający powoła Komisję Konkursową. </w:t>
      </w:r>
    </w:p>
    <w:p w14:paraId="24491B8B" w14:textId="77777777" w:rsidR="00624F94" w:rsidRPr="00192828" w:rsidRDefault="00624F94" w:rsidP="00624F94">
      <w:pPr>
        <w:pStyle w:val="Akapitzlist"/>
        <w:jc w:val="both"/>
        <w:rPr>
          <w:rFonts w:ascii="Arial" w:hAnsi="Arial" w:cs="Arial"/>
        </w:rPr>
      </w:pPr>
    </w:p>
    <w:p w14:paraId="23B26AAE" w14:textId="77777777" w:rsidR="00624F94" w:rsidRPr="00192828" w:rsidRDefault="00624F94" w:rsidP="00624F94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przypadku gdy oferent nie przedstawił wszystkich wymaganych dokumentów lub gdy oferta zawiera braki formalne, komisja wzywa oferenta do usunięcia tych braków w wyznaczonym terminie pod rygorem odrzucenia oferty. </w:t>
      </w:r>
    </w:p>
    <w:p w14:paraId="1B3CDBCB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4A8EE5E3" w14:textId="77777777" w:rsidR="00B924FB" w:rsidRPr="00192828" w:rsidRDefault="00B924FB" w:rsidP="00624F94">
      <w:pPr>
        <w:jc w:val="center"/>
        <w:rPr>
          <w:rFonts w:ascii="Arial" w:hAnsi="Arial" w:cs="Arial"/>
        </w:rPr>
      </w:pPr>
    </w:p>
    <w:p w14:paraId="08C8C108" w14:textId="77777777" w:rsidR="00624F94" w:rsidRPr="00192828" w:rsidRDefault="00624F94" w:rsidP="00624F94">
      <w:pPr>
        <w:jc w:val="center"/>
        <w:rPr>
          <w:rFonts w:ascii="Arial" w:hAnsi="Arial" w:cs="Arial"/>
        </w:rPr>
      </w:pPr>
      <w:r w:rsidRPr="00192828">
        <w:rPr>
          <w:rFonts w:ascii="Arial" w:hAnsi="Arial" w:cs="Arial"/>
        </w:rPr>
        <w:t>§ 6</w:t>
      </w:r>
    </w:p>
    <w:p w14:paraId="18A211EC" w14:textId="77777777" w:rsidR="00624F94" w:rsidRPr="00192828" w:rsidRDefault="00624F94" w:rsidP="00624F94">
      <w:pPr>
        <w:jc w:val="center"/>
        <w:rPr>
          <w:rFonts w:ascii="Arial" w:hAnsi="Arial" w:cs="Arial"/>
        </w:rPr>
      </w:pPr>
    </w:p>
    <w:p w14:paraId="1C963F30" w14:textId="6D84777A" w:rsidR="00624F94" w:rsidRPr="00192828" w:rsidRDefault="00953179" w:rsidP="00624F94">
      <w:pPr>
        <w:jc w:val="center"/>
        <w:rPr>
          <w:rFonts w:ascii="Arial" w:hAnsi="Arial" w:cs="Arial"/>
          <w:b/>
        </w:rPr>
      </w:pPr>
      <w:r w:rsidRPr="00192828">
        <w:rPr>
          <w:rFonts w:ascii="Arial" w:hAnsi="Arial" w:cs="Arial"/>
          <w:b/>
        </w:rPr>
        <w:t>ODWOŁANIA I</w:t>
      </w:r>
      <w:r w:rsidR="00624F94" w:rsidRPr="00192828">
        <w:rPr>
          <w:rFonts w:ascii="Arial" w:hAnsi="Arial" w:cs="Arial"/>
          <w:b/>
        </w:rPr>
        <w:t xml:space="preserve"> SKARGI</w:t>
      </w:r>
    </w:p>
    <w:p w14:paraId="4B02CD9C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4596A3DA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Oferentom, których interes prawny doznał uszczerbku w wyniku naruszenia przez Zamawiającego zasad przeprowadzania postępowania przysługują środki odwoławcze i skarga. </w:t>
      </w:r>
    </w:p>
    <w:p w14:paraId="3F18B54B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31EFC295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Środki odwoławcze nie przysługują na: </w:t>
      </w:r>
    </w:p>
    <w:p w14:paraId="56089AC8" w14:textId="77777777" w:rsidR="00624F94" w:rsidRPr="00192828" w:rsidRDefault="00624F94" w:rsidP="00624F94">
      <w:pPr>
        <w:pStyle w:val="Akapitzlist"/>
        <w:numPr>
          <w:ilvl w:val="1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wybór trybu postępowania, </w:t>
      </w:r>
    </w:p>
    <w:p w14:paraId="2326BD87" w14:textId="77777777" w:rsidR="00624F94" w:rsidRPr="00192828" w:rsidRDefault="00624F94" w:rsidP="00624F94">
      <w:pPr>
        <w:pStyle w:val="Akapitzlist"/>
        <w:numPr>
          <w:ilvl w:val="1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niedokonanie wyboru świadczeniodawcy, </w:t>
      </w:r>
    </w:p>
    <w:p w14:paraId="2041B9D7" w14:textId="77777777" w:rsidR="00624F94" w:rsidRPr="00192828" w:rsidRDefault="00624F94" w:rsidP="00624F94">
      <w:pPr>
        <w:pStyle w:val="Akapitzlist"/>
        <w:numPr>
          <w:ilvl w:val="1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unieważnienie postępowania w sprawie zawarcia umowy o udzielanie świadczeń opieki zdrowotnej. </w:t>
      </w:r>
    </w:p>
    <w:p w14:paraId="14831FC3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566273A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toku postępowania w sprawie zawarcia umowy o udzielanie świadczeń opieki zdrowotnej, do czasu zakończenia postępowania, oferent może złożyć do komisji umotywowany protest w terminie 7 dni roboczych od dnia dokonania zaskarżonej czynności. </w:t>
      </w:r>
    </w:p>
    <w:p w14:paraId="3AFB961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60B8D447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Do czasu rozpatrzenia protestu postępowanie w sprawie zawarcia umowy o udzielanie świadczeń opieki zdrowotnej ulega zawieszeniu, chyba że z treści protestu wynika, że jest on oczywiście bezzasadny. </w:t>
      </w:r>
    </w:p>
    <w:p w14:paraId="2DB49A49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48FAAFB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lastRenderedPageBreak/>
        <w:t xml:space="preserve">Komisja rozpatruje i rozstrzyga protest w terminie 7 dni od dnia jego otrzymania i udziela pisemnej odpowiedzi składającemu protest. Nieuwzględnienie protestu wymaga uzasadnienia. </w:t>
      </w:r>
    </w:p>
    <w:p w14:paraId="169F051A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6D936679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Protest złożony po terminie nie podlega rozpatrzeniu. </w:t>
      </w:r>
    </w:p>
    <w:p w14:paraId="4ACF1A5B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632EC34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Informację o wniesieniu protestu i jego rozstrzygnięciu niezwłocznie zamieszcza się na stronie internetowej Zamawiającego. </w:t>
      </w:r>
    </w:p>
    <w:p w14:paraId="6A9C43E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07E50966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W przypadku uwzględnienia protestu komisja powtarza zaskarżoną czynność. </w:t>
      </w:r>
    </w:p>
    <w:p w14:paraId="78A64ECA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1F299931" w14:textId="623C5571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>Oferent biorący udział w postępowaniu może wnieść do Zamawiającego, w terminie 7 dni od dnia ogłoszenia o</w:t>
      </w:r>
      <w:r w:rsidR="00F23F48" w:rsidRPr="00192828">
        <w:rPr>
          <w:rFonts w:ascii="Arial" w:hAnsi="Arial" w:cs="Arial"/>
        </w:rPr>
        <w:t> </w:t>
      </w:r>
      <w:r w:rsidRPr="00192828">
        <w:rPr>
          <w:rFonts w:ascii="Arial" w:hAnsi="Arial" w:cs="Arial"/>
        </w:rPr>
        <w:t xml:space="preserve">rozstrzygnięciu postępowania, odwołanie dotyczące rozstrzygnięcia postępowania. Odwołanie wniesione po terminie nie podlega rozpatrzeniu. </w:t>
      </w:r>
    </w:p>
    <w:p w14:paraId="19E69F61" w14:textId="77777777" w:rsidR="00624F94" w:rsidRPr="00192828" w:rsidRDefault="00624F94" w:rsidP="00624F94">
      <w:pPr>
        <w:jc w:val="both"/>
        <w:rPr>
          <w:rFonts w:ascii="Arial" w:hAnsi="Arial" w:cs="Arial"/>
        </w:rPr>
      </w:pPr>
    </w:p>
    <w:p w14:paraId="3F7D1704" w14:textId="77777777" w:rsidR="00624F94" w:rsidRPr="00192828" w:rsidRDefault="00624F94" w:rsidP="00624F94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Odwołanie rozpatrywane jest w terminie 14 dni od dnia jego otrzymania. Wniesienie odwołania wstrzymuje zawarcie umowy o udzielanie świadczeń opieki zdrowotnej do czasu jego rozpatrzenia. </w:t>
      </w:r>
    </w:p>
    <w:p w14:paraId="3CE8D8EF" w14:textId="77777777" w:rsidR="00624F94" w:rsidRDefault="00624F94" w:rsidP="00624F94">
      <w:pPr>
        <w:jc w:val="both"/>
        <w:rPr>
          <w:rFonts w:ascii="Arial" w:hAnsi="Arial" w:cs="Arial"/>
        </w:rPr>
      </w:pPr>
    </w:p>
    <w:p w14:paraId="61846368" w14:textId="77777777" w:rsidR="00824EEA" w:rsidRDefault="00824EEA" w:rsidP="00624F94">
      <w:pPr>
        <w:jc w:val="both"/>
        <w:rPr>
          <w:rFonts w:ascii="Arial" w:hAnsi="Arial" w:cs="Arial"/>
        </w:rPr>
      </w:pPr>
    </w:p>
    <w:p w14:paraId="08221DA8" w14:textId="77777777" w:rsidR="00824EEA" w:rsidRDefault="00824EEA" w:rsidP="00624F94">
      <w:pPr>
        <w:jc w:val="both"/>
        <w:rPr>
          <w:rFonts w:ascii="Arial" w:hAnsi="Arial" w:cs="Arial"/>
        </w:rPr>
      </w:pPr>
    </w:p>
    <w:p w14:paraId="4BDE9733" w14:textId="77777777" w:rsidR="00824EEA" w:rsidRDefault="00824EEA" w:rsidP="00624F94">
      <w:pPr>
        <w:jc w:val="both"/>
        <w:rPr>
          <w:rFonts w:ascii="Arial" w:hAnsi="Arial" w:cs="Arial"/>
        </w:rPr>
      </w:pPr>
    </w:p>
    <w:p w14:paraId="0EC202D4" w14:textId="77777777" w:rsidR="00824EEA" w:rsidRDefault="00824EEA" w:rsidP="00624F94">
      <w:pPr>
        <w:jc w:val="both"/>
        <w:rPr>
          <w:rFonts w:ascii="Arial" w:hAnsi="Arial" w:cs="Arial"/>
        </w:rPr>
      </w:pPr>
    </w:p>
    <w:p w14:paraId="662C6331" w14:textId="77777777" w:rsidR="00824EEA" w:rsidRDefault="00824EEA" w:rsidP="00624F94">
      <w:pPr>
        <w:jc w:val="both"/>
        <w:rPr>
          <w:rFonts w:ascii="Arial" w:hAnsi="Arial" w:cs="Arial"/>
        </w:rPr>
      </w:pPr>
    </w:p>
    <w:p w14:paraId="4CBD4139" w14:textId="77777777" w:rsidR="00824EEA" w:rsidRDefault="00824EEA" w:rsidP="00624F94">
      <w:pPr>
        <w:jc w:val="both"/>
        <w:rPr>
          <w:rFonts w:ascii="Arial" w:hAnsi="Arial" w:cs="Arial"/>
        </w:rPr>
      </w:pPr>
    </w:p>
    <w:p w14:paraId="175149AA" w14:textId="77777777" w:rsidR="00824EEA" w:rsidRDefault="00824EEA" w:rsidP="00624F94">
      <w:pPr>
        <w:jc w:val="both"/>
        <w:rPr>
          <w:rFonts w:ascii="Arial" w:hAnsi="Arial" w:cs="Arial"/>
        </w:rPr>
      </w:pPr>
    </w:p>
    <w:p w14:paraId="6BE65321" w14:textId="77777777" w:rsidR="00824EEA" w:rsidRDefault="00824EEA" w:rsidP="00624F94">
      <w:pPr>
        <w:jc w:val="both"/>
        <w:rPr>
          <w:rFonts w:ascii="Arial" w:hAnsi="Arial" w:cs="Arial"/>
        </w:rPr>
      </w:pPr>
    </w:p>
    <w:p w14:paraId="490DF0DB" w14:textId="77777777" w:rsidR="00824EEA" w:rsidRDefault="00824EEA" w:rsidP="00624F94">
      <w:pPr>
        <w:jc w:val="both"/>
        <w:rPr>
          <w:rFonts w:ascii="Arial" w:hAnsi="Arial" w:cs="Arial"/>
        </w:rPr>
      </w:pPr>
    </w:p>
    <w:p w14:paraId="7B16889E" w14:textId="77777777" w:rsidR="00824EEA" w:rsidRDefault="00824EEA" w:rsidP="00624F94">
      <w:pPr>
        <w:jc w:val="both"/>
        <w:rPr>
          <w:rFonts w:ascii="Arial" w:hAnsi="Arial" w:cs="Arial"/>
        </w:rPr>
      </w:pPr>
    </w:p>
    <w:p w14:paraId="254C6894" w14:textId="77777777" w:rsidR="00824EEA" w:rsidRDefault="00824EEA" w:rsidP="00624F94">
      <w:pPr>
        <w:jc w:val="both"/>
        <w:rPr>
          <w:rFonts w:ascii="Arial" w:hAnsi="Arial" w:cs="Arial"/>
        </w:rPr>
      </w:pPr>
    </w:p>
    <w:p w14:paraId="6FBC4C5F" w14:textId="77777777" w:rsidR="00824EEA" w:rsidRDefault="00824EEA" w:rsidP="00624F94">
      <w:pPr>
        <w:jc w:val="both"/>
        <w:rPr>
          <w:rFonts w:ascii="Arial" w:hAnsi="Arial" w:cs="Arial"/>
        </w:rPr>
      </w:pPr>
    </w:p>
    <w:p w14:paraId="70284A66" w14:textId="77777777" w:rsidR="00824EEA" w:rsidRDefault="00824EEA" w:rsidP="00624F94">
      <w:pPr>
        <w:jc w:val="both"/>
        <w:rPr>
          <w:rFonts w:ascii="Arial" w:hAnsi="Arial" w:cs="Arial"/>
        </w:rPr>
      </w:pPr>
    </w:p>
    <w:p w14:paraId="2B0CF996" w14:textId="77777777" w:rsidR="00824EEA" w:rsidRDefault="00824EEA" w:rsidP="00624F94">
      <w:pPr>
        <w:jc w:val="both"/>
        <w:rPr>
          <w:rFonts w:ascii="Arial" w:hAnsi="Arial" w:cs="Arial"/>
        </w:rPr>
      </w:pPr>
    </w:p>
    <w:p w14:paraId="598BE02B" w14:textId="77777777" w:rsidR="00824EEA" w:rsidRDefault="00824EEA" w:rsidP="00624F94">
      <w:pPr>
        <w:jc w:val="both"/>
        <w:rPr>
          <w:rFonts w:ascii="Arial" w:hAnsi="Arial" w:cs="Arial"/>
        </w:rPr>
      </w:pPr>
    </w:p>
    <w:p w14:paraId="01BD7C4F" w14:textId="77777777" w:rsidR="00824EEA" w:rsidRDefault="00824EEA" w:rsidP="00624F94">
      <w:pPr>
        <w:jc w:val="both"/>
        <w:rPr>
          <w:rFonts w:ascii="Arial" w:hAnsi="Arial" w:cs="Arial"/>
        </w:rPr>
      </w:pPr>
    </w:p>
    <w:p w14:paraId="5F8999FA" w14:textId="77777777" w:rsidR="00824EEA" w:rsidRDefault="00824EEA" w:rsidP="00624F94">
      <w:pPr>
        <w:jc w:val="both"/>
        <w:rPr>
          <w:rFonts w:ascii="Arial" w:hAnsi="Arial" w:cs="Arial"/>
        </w:rPr>
      </w:pPr>
    </w:p>
    <w:p w14:paraId="33EF5A35" w14:textId="77777777" w:rsidR="00824EEA" w:rsidRDefault="00824EEA" w:rsidP="00624F94">
      <w:pPr>
        <w:jc w:val="both"/>
        <w:rPr>
          <w:rFonts w:ascii="Arial" w:hAnsi="Arial" w:cs="Arial"/>
        </w:rPr>
      </w:pPr>
    </w:p>
    <w:p w14:paraId="26D2B96A" w14:textId="77777777" w:rsidR="00824EEA" w:rsidRDefault="00824EEA" w:rsidP="00624F94">
      <w:pPr>
        <w:jc w:val="both"/>
        <w:rPr>
          <w:rFonts w:ascii="Arial" w:hAnsi="Arial" w:cs="Arial"/>
        </w:rPr>
      </w:pPr>
    </w:p>
    <w:p w14:paraId="4B025FD7" w14:textId="77777777" w:rsidR="00824EEA" w:rsidRDefault="00824EEA" w:rsidP="00624F94">
      <w:pPr>
        <w:jc w:val="both"/>
        <w:rPr>
          <w:rFonts w:ascii="Arial" w:hAnsi="Arial" w:cs="Arial"/>
        </w:rPr>
      </w:pPr>
    </w:p>
    <w:p w14:paraId="33F5B87B" w14:textId="77777777" w:rsidR="00824EEA" w:rsidRDefault="00824EEA" w:rsidP="00624F94">
      <w:pPr>
        <w:jc w:val="both"/>
        <w:rPr>
          <w:rFonts w:ascii="Arial" w:hAnsi="Arial" w:cs="Arial"/>
        </w:rPr>
      </w:pPr>
    </w:p>
    <w:p w14:paraId="1402683D" w14:textId="77777777" w:rsidR="00824EEA" w:rsidRDefault="00824EEA" w:rsidP="00624F94">
      <w:pPr>
        <w:jc w:val="both"/>
        <w:rPr>
          <w:rFonts w:ascii="Arial" w:hAnsi="Arial" w:cs="Arial"/>
        </w:rPr>
      </w:pPr>
    </w:p>
    <w:p w14:paraId="456D7918" w14:textId="77777777" w:rsidR="00824EEA" w:rsidRDefault="00824EEA" w:rsidP="00624F94">
      <w:pPr>
        <w:jc w:val="both"/>
        <w:rPr>
          <w:rFonts w:ascii="Arial" w:hAnsi="Arial" w:cs="Arial"/>
        </w:rPr>
      </w:pPr>
    </w:p>
    <w:p w14:paraId="1AA0389F" w14:textId="77777777" w:rsidR="00824EEA" w:rsidRDefault="00824EEA" w:rsidP="00624F94">
      <w:pPr>
        <w:jc w:val="both"/>
        <w:rPr>
          <w:rFonts w:ascii="Arial" w:hAnsi="Arial" w:cs="Arial"/>
        </w:rPr>
      </w:pPr>
    </w:p>
    <w:p w14:paraId="73CA36F6" w14:textId="77777777" w:rsidR="00824EEA" w:rsidRPr="00192828" w:rsidRDefault="00824EEA" w:rsidP="00624F94">
      <w:pPr>
        <w:jc w:val="both"/>
        <w:rPr>
          <w:rFonts w:ascii="Arial" w:hAnsi="Arial" w:cs="Arial"/>
        </w:rPr>
      </w:pPr>
    </w:p>
    <w:p w14:paraId="592067FE" w14:textId="77777777" w:rsidR="00491AAB" w:rsidRPr="00192828" w:rsidRDefault="00491AAB" w:rsidP="00491AAB">
      <w:p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Załączniki: </w:t>
      </w:r>
    </w:p>
    <w:p w14:paraId="4B426B5E" w14:textId="77777777" w:rsidR="00491AAB" w:rsidRPr="00192828" w:rsidRDefault="00491AAB" w:rsidP="00CB50E6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Załącznik nr 1 – Formularz oferty, </w:t>
      </w:r>
    </w:p>
    <w:p w14:paraId="4E1DC4CC" w14:textId="77777777" w:rsidR="00491AAB" w:rsidRPr="00192828" w:rsidRDefault="00491AAB" w:rsidP="00CB50E6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Załącznik nr 2 – Oświadczenie Oferenta, </w:t>
      </w:r>
    </w:p>
    <w:p w14:paraId="74DD8FC2" w14:textId="713435C8" w:rsidR="00CB50E6" w:rsidRPr="00B815E6" w:rsidRDefault="00491AAB" w:rsidP="00B815E6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192828">
        <w:rPr>
          <w:rFonts w:ascii="Arial" w:hAnsi="Arial" w:cs="Arial"/>
        </w:rPr>
        <w:t xml:space="preserve">Załącznik nr </w:t>
      </w:r>
      <w:r w:rsidR="00D70E40" w:rsidRPr="00192828">
        <w:rPr>
          <w:rFonts w:ascii="Arial" w:hAnsi="Arial" w:cs="Arial"/>
        </w:rPr>
        <w:t>3 – Warunki konkursu ofert (Opis przedmiotu zamówienia</w:t>
      </w:r>
      <w:r w:rsidRPr="00192828">
        <w:rPr>
          <w:rFonts w:ascii="Arial" w:hAnsi="Arial" w:cs="Arial"/>
        </w:rPr>
        <w:t xml:space="preserve">), </w:t>
      </w:r>
      <w:r w:rsidR="00CB50E6" w:rsidRPr="00B815E6">
        <w:rPr>
          <w:rFonts w:ascii="Arial" w:hAnsi="Arial" w:cs="Arial"/>
          <w:sz w:val="18"/>
          <w:szCs w:val="18"/>
        </w:rPr>
        <w:t xml:space="preserve"> </w:t>
      </w:r>
    </w:p>
    <w:p w14:paraId="4FB271F8" w14:textId="0F4F7D0C" w:rsidR="00B4762B" w:rsidRPr="006741D3" w:rsidRDefault="00CB50E6" w:rsidP="00B4762B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6741D3">
        <w:rPr>
          <w:rFonts w:ascii="Arial" w:hAnsi="Arial" w:cs="Arial"/>
        </w:rPr>
        <w:t xml:space="preserve">Załącznik nr 4 – Formularz cenowy </w:t>
      </w:r>
    </w:p>
    <w:p w14:paraId="5C7452F7" w14:textId="7376D384" w:rsidR="00491AAB" w:rsidRPr="006741D3" w:rsidRDefault="005F0A8D" w:rsidP="00B4762B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6741D3">
        <w:rPr>
          <w:rFonts w:ascii="Arial" w:hAnsi="Arial" w:cs="Arial"/>
        </w:rPr>
        <w:t xml:space="preserve">Załącznik nr 5 – </w:t>
      </w:r>
      <w:r w:rsidR="00B4762B" w:rsidRPr="006741D3">
        <w:rPr>
          <w:rFonts w:ascii="Arial" w:hAnsi="Arial" w:cs="Arial"/>
        </w:rPr>
        <w:t xml:space="preserve">Wzór – umowa o udzielenie </w:t>
      </w:r>
      <w:r w:rsidR="00116436" w:rsidRPr="006741D3">
        <w:rPr>
          <w:rFonts w:ascii="Arial" w:hAnsi="Arial" w:cs="Arial"/>
        </w:rPr>
        <w:t xml:space="preserve">usług </w:t>
      </w:r>
      <w:r w:rsidR="00B4762B" w:rsidRPr="006741D3">
        <w:rPr>
          <w:rFonts w:ascii="Arial" w:hAnsi="Arial" w:cs="Arial"/>
        </w:rPr>
        <w:t>świadczeń zdrowotnych (z złącznikami),</w:t>
      </w:r>
    </w:p>
    <w:p w14:paraId="4B5364B7" w14:textId="55A2F03B" w:rsidR="00624F94" w:rsidRPr="006741D3" w:rsidRDefault="005F0A8D" w:rsidP="00624F94">
      <w:pPr>
        <w:pStyle w:val="Akapitzlist"/>
        <w:numPr>
          <w:ilvl w:val="0"/>
          <w:numId w:val="15"/>
        </w:numPr>
        <w:jc w:val="both"/>
        <w:rPr>
          <w:rFonts w:ascii="Arial" w:hAnsi="Arial" w:cs="Arial"/>
        </w:rPr>
      </w:pPr>
      <w:r w:rsidRPr="006741D3">
        <w:rPr>
          <w:rFonts w:ascii="Arial" w:hAnsi="Arial" w:cs="Arial"/>
        </w:rPr>
        <w:t>Załącznik nr 6 – Klauzula Informacyjna</w:t>
      </w:r>
      <w:r w:rsidR="00D70E40" w:rsidRPr="006741D3">
        <w:rPr>
          <w:rFonts w:ascii="Arial" w:hAnsi="Arial" w:cs="Arial"/>
        </w:rPr>
        <w:t xml:space="preserve"> (art.13 - w celu związanym z postępowaniem konkursowym).</w:t>
      </w:r>
      <w:r w:rsidRPr="006741D3">
        <w:rPr>
          <w:rFonts w:ascii="Arial" w:hAnsi="Arial" w:cs="Arial"/>
        </w:rPr>
        <w:t xml:space="preserve">  </w:t>
      </w:r>
    </w:p>
    <w:sectPr w:rsidR="00624F94" w:rsidRPr="006741D3" w:rsidSect="00B7522E">
      <w:headerReference w:type="default" r:id="rId9"/>
      <w:footerReference w:type="default" r:id="rId10"/>
      <w:pgSz w:w="11906" w:h="16838"/>
      <w:pgMar w:top="1418" w:right="720" w:bottom="720" w:left="34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A0A8C" w14:textId="77777777" w:rsidR="00233D82" w:rsidRDefault="00233D82" w:rsidP="00205BF0">
      <w:r>
        <w:separator/>
      </w:r>
    </w:p>
  </w:endnote>
  <w:endnote w:type="continuationSeparator" w:id="0">
    <w:p w14:paraId="5809E462" w14:textId="77777777" w:rsidR="00233D82" w:rsidRDefault="00233D82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935413" w:rsidRDefault="00935413">
    <w:pPr>
      <w:pStyle w:val="Stopka"/>
    </w:pPr>
    <w:r>
      <w:rPr>
        <w:noProof/>
        <w:lang w:eastAsia="pl-PL"/>
      </w:rPr>
      <w:drawing>
        <wp:inline distT="0" distB="0" distL="0" distR="0" wp14:anchorId="7530D3AD" wp14:editId="6E920F07">
          <wp:extent cx="6645910" cy="1055892"/>
          <wp:effectExtent l="0" t="0" r="254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5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935413" w:rsidRDefault="009354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C7024" w14:textId="77777777" w:rsidR="00233D82" w:rsidRDefault="00233D82" w:rsidP="00205BF0">
      <w:r>
        <w:separator/>
      </w:r>
    </w:p>
  </w:footnote>
  <w:footnote w:type="continuationSeparator" w:id="0">
    <w:p w14:paraId="78AFA370" w14:textId="77777777" w:rsidR="00233D82" w:rsidRDefault="00233D82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6B63B3BA" w:rsidR="00935413" w:rsidRPr="00BC1403" w:rsidRDefault="00935413" w:rsidP="0077759F">
    <w:pPr>
      <w:pStyle w:val="Nagwek"/>
      <w:jc w:val="right"/>
      <w:rPr>
        <w:rFonts w:ascii="Arial" w:hAnsi="Arial" w:cs="Arial"/>
        <w:i/>
      </w:rPr>
    </w:pPr>
    <w:r w:rsidRPr="00BC1403">
      <w:rPr>
        <w:rFonts w:ascii="Arial" w:hAnsi="Arial" w:cs="Arial"/>
        <w:i/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464533AF">
          <wp:simplePos x="0" y="0"/>
          <wp:positionH relativeFrom="column">
            <wp:posOffset>-239395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1403">
      <w:rPr>
        <w:rFonts w:ascii="Arial" w:eastAsiaTheme="majorEastAsia" w:hAnsi="Arial" w:cs="Arial"/>
        <w:i/>
        <w:color w:val="0070C0"/>
      </w:rPr>
      <w:t xml:space="preserve">str. </w:t>
    </w:r>
    <w:r w:rsidRPr="00BC1403">
      <w:rPr>
        <w:rFonts w:ascii="Arial" w:eastAsiaTheme="minorEastAsia" w:hAnsi="Arial" w:cs="Arial"/>
        <w:i/>
        <w:color w:val="0070C0"/>
      </w:rPr>
      <w:fldChar w:fldCharType="begin"/>
    </w:r>
    <w:r w:rsidRPr="00BC1403">
      <w:rPr>
        <w:rFonts w:ascii="Arial" w:hAnsi="Arial" w:cs="Arial"/>
        <w:i/>
        <w:color w:val="0070C0"/>
      </w:rPr>
      <w:instrText>PAGE    \* MERGEFORMAT</w:instrText>
    </w:r>
    <w:r w:rsidRPr="00BC1403">
      <w:rPr>
        <w:rFonts w:ascii="Arial" w:eastAsiaTheme="minorEastAsia" w:hAnsi="Arial" w:cs="Arial"/>
        <w:i/>
        <w:color w:val="0070C0"/>
      </w:rPr>
      <w:fldChar w:fldCharType="separate"/>
    </w:r>
    <w:r w:rsidR="00F3379E" w:rsidRPr="00F3379E">
      <w:rPr>
        <w:rFonts w:ascii="Arial" w:eastAsiaTheme="majorEastAsia" w:hAnsi="Arial" w:cs="Arial"/>
        <w:i/>
        <w:noProof/>
        <w:color w:val="0070C0"/>
      </w:rPr>
      <w:t>4</w:t>
    </w:r>
    <w:r w:rsidRPr="00BC1403">
      <w:rPr>
        <w:rFonts w:ascii="Arial" w:eastAsiaTheme="majorEastAsia" w:hAnsi="Arial" w:cs="Arial"/>
        <w:i/>
        <w:color w:val="0070C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465CE"/>
    <w:multiLevelType w:val="hybridMultilevel"/>
    <w:tmpl w:val="A642BF5C"/>
    <w:lvl w:ilvl="0" w:tplc="019E72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C415C9E"/>
    <w:multiLevelType w:val="hybridMultilevel"/>
    <w:tmpl w:val="D5001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F310C"/>
    <w:multiLevelType w:val="hybridMultilevel"/>
    <w:tmpl w:val="970A0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6C374C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10ACC"/>
    <w:multiLevelType w:val="hybridMultilevel"/>
    <w:tmpl w:val="F71ED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41BF8"/>
    <w:multiLevelType w:val="hybridMultilevel"/>
    <w:tmpl w:val="A1F8378A"/>
    <w:lvl w:ilvl="0" w:tplc="51080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01597E"/>
    <w:multiLevelType w:val="hybridMultilevel"/>
    <w:tmpl w:val="F2B0F2F0"/>
    <w:lvl w:ilvl="0" w:tplc="019E727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88E53A5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D3993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24D79"/>
    <w:multiLevelType w:val="hybridMultilevel"/>
    <w:tmpl w:val="D9C030B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470FD"/>
    <w:multiLevelType w:val="hybridMultilevel"/>
    <w:tmpl w:val="EBFE306A"/>
    <w:lvl w:ilvl="0" w:tplc="51080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D35F6"/>
    <w:multiLevelType w:val="hybridMultilevel"/>
    <w:tmpl w:val="CA5E0DEC"/>
    <w:lvl w:ilvl="0" w:tplc="019E72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435EE"/>
    <w:multiLevelType w:val="hybridMultilevel"/>
    <w:tmpl w:val="330232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7E013CB"/>
    <w:multiLevelType w:val="hybridMultilevel"/>
    <w:tmpl w:val="14682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5A3A5F"/>
    <w:multiLevelType w:val="hybridMultilevel"/>
    <w:tmpl w:val="5A4EE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AD5F2F"/>
    <w:multiLevelType w:val="hybridMultilevel"/>
    <w:tmpl w:val="E5FA6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8"/>
  </w:num>
  <w:num w:numId="5">
    <w:abstractNumId w:val="4"/>
  </w:num>
  <w:num w:numId="6">
    <w:abstractNumId w:val="7"/>
  </w:num>
  <w:num w:numId="7">
    <w:abstractNumId w:val="15"/>
  </w:num>
  <w:num w:numId="8">
    <w:abstractNumId w:val="10"/>
  </w:num>
  <w:num w:numId="9">
    <w:abstractNumId w:val="5"/>
  </w:num>
  <w:num w:numId="10">
    <w:abstractNumId w:val="13"/>
  </w:num>
  <w:num w:numId="11">
    <w:abstractNumId w:val="3"/>
  </w:num>
  <w:num w:numId="12">
    <w:abstractNumId w:val="6"/>
  </w:num>
  <w:num w:numId="13">
    <w:abstractNumId w:val="0"/>
  </w:num>
  <w:num w:numId="14">
    <w:abstractNumId w:val="9"/>
  </w:num>
  <w:num w:numId="15">
    <w:abstractNumId w:val="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22C42"/>
    <w:rsid w:val="000323A5"/>
    <w:rsid w:val="00077509"/>
    <w:rsid w:val="000B4F84"/>
    <w:rsid w:val="001006B6"/>
    <w:rsid w:val="00116436"/>
    <w:rsid w:val="00142EE5"/>
    <w:rsid w:val="00192828"/>
    <w:rsid w:val="001C5230"/>
    <w:rsid w:val="00205BF0"/>
    <w:rsid w:val="00233D82"/>
    <w:rsid w:val="00297AED"/>
    <w:rsid w:val="002A2D9A"/>
    <w:rsid w:val="002C0A79"/>
    <w:rsid w:val="002E14F6"/>
    <w:rsid w:val="002F5285"/>
    <w:rsid w:val="003275F8"/>
    <w:rsid w:val="003308E1"/>
    <w:rsid w:val="003335B9"/>
    <w:rsid w:val="00352BCC"/>
    <w:rsid w:val="00371A1F"/>
    <w:rsid w:val="00403090"/>
    <w:rsid w:val="00403D07"/>
    <w:rsid w:val="0047038A"/>
    <w:rsid w:val="0048518D"/>
    <w:rsid w:val="00491AAB"/>
    <w:rsid w:val="004A65BE"/>
    <w:rsid w:val="004B0BAE"/>
    <w:rsid w:val="00506359"/>
    <w:rsid w:val="005471CB"/>
    <w:rsid w:val="00567A44"/>
    <w:rsid w:val="0057031B"/>
    <w:rsid w:val="00576EAC"/>
    <w:rsid w:val="0058540B"/>
    <w:rsid w:val="005C2B2F"/>
    <w:rsid w:val="005C2E25"/>
    <w:rsid w:val="005D0D70"/>
    <w:rsid w:val="005F0A8D"/>
    <w:rsid w:val="00604E67"/>
    <w:rsid w:val="00624F94"/>
    <w:rsid w:val="006258DE"/>
    <w:rsid w:val="006741D3"/>
    <w:rsid w:val="006B0E35"/>
    <w:rsid w:val="006D7483"/>
    <w:rsid w:val="0073519A"/>
    <w:rsid w:val="0077759F"/>
    <w:rsid w:val="007A7C17"/>
    <w:rsid w:val="007E3428"/>
    <w:rsid w:val="007E4040"/>
    <w:rsid w:val="007F3B1D"/>
    <w:rsid w:val="00816111"/>
    <w:rsid w:val="00824EEA"/>
    <w:rsid w:val="008561AB"/>
    <w:rsid w:val="00857FDB"/>
    <w:rsid w:val="008764BC"/>
    <w:rsid w:val="008A75E0"/>
    <w:rsid w:val="008D739B"/>
    <w:rsid w:val="00906732"/>
    <w:rsid w:val="00910B62"/>
    <w:rsid w:val="00935413"/>
    <w:rsid w:val="00945F71"/>
    <w:rsid w:val="00953179"/>
    <w:rsid w:val="00960434"/>
    <w:rsid w:val="00972C11"/>
    <w:rsid w:val="009810FB"/>
    <w:rsid w:val="009C6246"/>
    <w:rsid w:val="00A17DE7"/>
    <w:rsid w:val="00A40DBC"/>
    <w:rsid w:val="00A71F00"/>
    <w:rsid w:val="00AA55D0"/>
    <w:rsid w:val="00AD79B2"/>
    <w:rsid w:val="00AF0C89"/>
    <w:rsid w:val="00B1385B"/>
    <w:rsid w:val="00B4762B"/>
    <w:rsid w:val="00B7522E"/>
    <w:rsid w:val="00B805CE"/>
    <w:rsid w:val="00B815E6"/>
    <w:rsid w:val="00B8777C"/>
    <w:rsid w:val="00B924FB"/>
    <w:rsid w:val="00BC1403"/>
    <w:rsid w:val="00BD26D2"/>
    <w:rsid w:val="00BE1E2B"/>
    <w:rsid w:val="00C355E9"/>
    <w:rsid w:val="00CA5A20"/>
    <w:rsid w:val="00CB50E6"/>
    <w:rsid w:val="00CF4142"/>
    <w:rsid w:val="00CF50BC"/>
    <w:rsid w:val="00D02127"/>
    <w:rsid w:val="00D70E40"/>
    <w:rsid w:val="00D843BF"/>
    <w:rsid w:val="00D9373E"/>
    <w:rsid w:val="00DA6DEC"/>
    <w:rsid w:val="00DB329E"/>
    <w:rsid w:val="00DC7296"/>
    <w:rsid w:val="00E239E5"/>
    <w:rsid w:val="00E24E57"/>
    <w:rsid w:val="00E521C8"/>
    <w:rsid w:val="00E6509D"/>
    <w:rsid w:val="00F23F48"/>
    <w:rsid w:val="00F26962"/>
    <w:rsid w:val="00F3379E"/>
    <w:rsid w:val="00F4242F"/>
    <w:rsid w:val="00F61CF3"/>
    <w:rsid w:val="00F62558"/>
    <w:rsid w:val="00F720FE"/>
    <w:rsid w:val="00FD5C48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624F9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24F94"/>
    <w:pPr>
      <w:ind w:left="720"/>
      <w:contextualSpacing/>
    </w:pPr>
  </w:style>
  <w:style w:type="table" w:styleId="Tabela-Siatka">
    <w:name w:val="Table Grid"/>
    <w:basedOn w:val="Standardowy"/>
    <w:uiPriority w:val="39"/>
    <w:rsid w:val="00624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0B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0B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0B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szpitaljp2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13EF-7CBF-44B0-B9B2-8D9AC29BE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3</TotalTime>
  <Pages>4</Pages>
  <Words>1173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8197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7</cp:revision>
  <cp:lastPrinted>2025-03-14T07:32:00Z</cp:lastPrinted>
  <dcterms:created xsi:type="dcterms:W3CDTF">2026-10-23T10:30:00Z</dcterms:created>
  <dcterms:modified xsi:type="dcterms:W3CDTF">2026-10-29T10:17:00Z</dcterms:modified>
</cp:coreProperties>
</file>